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B47D5" w14:textId="261E8123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583F63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575E118F" w14:textId="77777777" w:rsidTr="00D62E6E">
        <w:tc>
          <w:tcPr>
            <w:tcW w:w="2800" w:type="dxa"/>
            <w:shd w:val="clear" w:color="auto" w:fill="auto"/>
          </w:tcPr>
          <w:p w14:paraId="64EF8068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531E014D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124D9E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DC8B1E9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D62E6E" w:rsidRPr="00D62E6E" w14:paraId="7AF777B4" w14:textId="77777777" w:rsidTr="00D62E6E">
        <w:tc>
          <w:tcPr>
            <w:tcW w:w="2800" w:type="dxa"/>
            <w:shd w:val="clear" w:color="auto" w:fill="auto"/>
          </w:tcPr>
          <w:p w14:paraId="4ED47397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47633D20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52CC33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4A504D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02B83D83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7F064C" w:rsidRPr="00C14101" w14:paraId="61595485" w14:textId="77777777" w:rsidTr="0068506B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1C8DA6" w14:textId="77777777" w:rsidR="007F064C" w:rsidRPr="00C14101" w:rsidRDefault="007F064C" w:rsidP="0068506B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6F7308F3" w14:textId="77777777" w:rsidR="007F064C" w:rsidRPr="00C14101" w:rsidRDefault="007F064C" w:rsidP="0068506B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7F064C">
              <w:rPr>
                <w:rFonts w:ascii="Arial" w:eastAsia="Times New Roman" w:hAnsi="Arial" w:cs="Arial"/>
                <w:lang w:eastAsia="pl-PL"/>
              </w:rPr>
              <w:t>(</w:t>
            </w:r>
            <w:proofErr w:type="spellStart"/>
            <w:r w:rsidRPr="007F064C">
              <w:rPr>
                <w:rFonts w:ascii="Arial" w:eastAsia="Times New Roman" w:hAnsi="Arial" w:cs="Arial"/>
                <w:lang w:eastAsia="pl-PL"/>
              </w:rPr>
              <w:t>t.j</w:t>
            </w:r>
            <w:proofErr w:type="spellEnd"/>
            <w:r w:rsidRPr="007F064C">
              <w:rPr>
                <w:rFonts w:ascii="Arial" w:eastAsia="Times New Roman" w:hAnsi="Arial" w:cs="Arial"/>
                <w:lang w:eastAsia="pl-PL"/>
              </w:rPr>
              <w:t>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</w:t>
            </w:r>
            <w:proofErr w:type="spellStart"/>
            <w:r w:rsidRPr="00C14101">
              <w:rPr>
                <w:rFonts w:ascii="Arial" w:eastAsia="Times New Roman" w:hAnsi="Arial" w:cs="Arial"/>
                <w:lang w:eastAsia="pl-PL"/>
              </w:rPr>
              <w:t>Pzp</w:t>
            </w:r>
            <w:proofErr w:type="spellEnd"/>
            <w:r w:rsidRPr="00C14101">
              <w:rPr>
                <w:rFonts w:ascii="Arial" w:eastAsia="Times New Roman" w:hAnsi="Arial" w:cs="Arial"/>
                <w:lang w:eastAsia="pl-PL"/>
              </w:rPr>
              <w:t>), dotyczące:</w:t>
            </w:r>
          </w:p>
          <w:p w14:paraId="2B2B358F" w14:textId="77777777" w:rsidR="007F064C" w:rsidRPr="00C14101" w:rsidRDefault="007F064C" w:rsidP="006850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33B27C5A" w14:textId="77777777" w:rsidR="007F064C" w:rsidRPr="00C14101" w:rsidRDefault="007F064C" w:rsidP="006850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3B0C6BA0" w14:textId="77777777" w:rsidR="00BC121E" w:rsidRPr="00C14101" w:rsidRDefault="007F064C" w:rsidP="00583F63">
      <w:pPr>
        <w:spacing w:before="600"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27158D8C" w14:textId="77777777" w:rsidTr="00D62E6E">
        <w:tc>
          <w:tcPr>
            <w:tcW w:w="2269" w:type="dxa"/>
            <w:shd w:val="clear" w:color="auto" w:fill="auto"/>
          </w:tcPr>
          <w:p w14:paraId="6689B5E2" w14:textId="77777777" w:rsidR="00D62E6E" w:rsidRPr="00D62E6E" w:rsidRDefault="00D62E6E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C139A5C" w14:textId="37739AD9" w:rsidR="00D62E6E" w:rsidRPr="00D62E6E" w:rsidRDefault="009C344A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Zesta</w:t>
            </w:r>
            <w:r w:rsidR="00A83E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wy  diagnostyczne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</w:t>
            </w:r>
            <w:r w:rsidR="007F064C" w:rsidRPr="007F064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7F064C" w:rsidRPr="00D62E6E" w14:paraId="4CBA3906" w14:textId="77777777" w:rsidTr="0068506B">
        <w:tc>
          <w:tcPr>
            <w:tcW w:w="2269" w:type="dxa"/>
            <w:shd w:val="clear" w:color="auto" w:fill="auto"/>
          </w:tcPr>
          <w:p w14:paraId="00E3EA56" w14:textId="77777777" w:rsidR="007F064C" w:rsidRPr="00D62E6E" w:rsidRDefault="007F064C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42A19ABE" w14:textId="21A7C891" w:rsidR="007F064C" w:rsidRPr="00D62E6E" w:rsidRDefault="007F064C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F064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</w:t>
            </w:r>
            <w:r w:rsidR="009C344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</w:t>
            </w:r>
            <w:r w:rsidRPr="007F064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.2024</w:t>
            </w:r>
          </w:p>
        </w:tc>
      </w:tr>
    </w:tbl>
    <w:p w14:paraId="1F2A83DB" w14:textId="77777777" w:rsidR="00BC121E" w:rsidRDefault="007F064C" w:rsidP="00583F63">
      <w:pPr>
        <w:spacing w:before="240" w:after="12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7F064C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3D1138E2" w14:textId="2BF11778" w:rsidR="00BC121E" w:rsidRPr="00C14101" w:rsidRDefault="008E296F" w:rsidP="00583F63">
      <w:p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5FDA49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proofErr w:type="spellStart"/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8C00526" w14:textId="6DEC146F" w:rsidR="00BC121E" w:rsidRDefault="00BC121E" w:rsidP="00583F63">
      <w:pPr>
        <w:spacing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545297EF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proofErr w:type="spellStart"/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599274D8" w14:textId="77777777" w:rsidR="00BF69A4" w:rsidRPr="00C14101" w:rsidRDefault="00BF69A4" w:rsidP="00583F63">
      <w:pPr>
        <w:spacing w:before="240"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60281097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6DD7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B61C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19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2451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2ED530E5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5089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9640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E01A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172EEC16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86CD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67E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FAC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7E23D28B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Uwaga</w:t>
      </w:r>
    </w:p>
    <w:p w14:paraId="3F51146F" w14:textId="77777777" w:rsidR="00BC121E" w:rsidRDefault="00BC121E" w:rsidP="00583F63">
      <w:pPr>
        <w:widowControl w:val="0"/>
        <w:adjustRightInd w:val="0"/>
        <w:spacing w:after="480" w:line="36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2489BC92" w14:textId="77777777" w:rsidR="00067B62" w:rsidRPr="00067B62" w:rsidRDefault="00067B62" w:rsidP="00583F63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5313E323" w14:textId="77777777" w:rsidR="00067B62" w:rsidRDefault="00067B62" w:rsidP="00583F63">
      <w:pPr>
        <w:widowControl w:val="0"/>
        <w:adjustRightInd w:val="0"/>
        <w:spacing w:after="480" w:line="24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759C601D" w14:textId="77777777" w:rsidR="009C344A" w:rsidRDefault="009C344A" w:rsidP="00583F63">
      <w:pPr>
        <w:widowControl w:val="0"/>
        <w:adjustRightInd w:val="0"/>
        <w:spacing w:after="480" w:line="24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6BBAD899" w14:textId="77777777" w:rsidR="009C344A" w:rsidRPr="00C14101" w:rsidRDefault="009C344A" w:rsidP="00583F63">
      <w:pPr>
        <w:widowControl w:val="0"/>
        <w:adjustRightInd w:val="0"/>
        <w:spacing w:after="480" w:line="24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75FEF88A" w14:textId="77777777" w:rsidTr="00620E37">
        <w:tc>
          <w:tcPr>
            <w:tcW w:w="2660" w:type="dxa"/>
            <w:shd w:val="clear" w:color="auto" w:fill="auto"/>
          </w:tcPr>
          <w:p w14:paraId="3CFD9519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74DC2B0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2D32B547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0D612862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356E4EE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17997A8C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7F064C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5191C25D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8BCAC" w14:textId="77777777" w:rsidR="00ED262A" w:rsidRDefault="00ED262A">
      <w:r>
        <w:separator/>
      </w:r>
    </w:p>
  </w:endnote>
  <w:endnote w:type="continuationSeparator" w:id="0">
    <w:p w14:paraId="718DF051" w14:textId="77777777" w:rsidR="00ED262A" w:rsidRDefault="00ED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F942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036CB8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143D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0365AA64" w14:textId="6FA09745" w:rsidR="009A4CD3" w:rsidRDefault="00583F63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B18A3B" wp14:editId="41F859FA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55530994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90F51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6E4672DA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 xml:space="preserve">System </w:t>
    </w:r>
    <w:proofErr w:type="spellStart"/>
    <w:r>
      <w:rPr>
        <w:rFonts w:ascii="Arial" w:hAnsi="Arial"/>
        <w:sz w:val="18"/>
        <w:szCs w:val="18"/>
      </w:rPr>
      <w:t>ProPublico</w:t>
    </w:r>
    <w:proofErr w:type="spellEnd"/>
    <w:r>
      <w:rPr>
        <w:rFonts w:ascii="Arial" w:hAnsi="Arial"/>
        <w:sz w:val="18"/>
        <w:szCs w:val="18"/>
      </w:rPr>
      <w:t xml:space="preserve">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CE10B" w14:textId="77777777" w:rsidR="007F064C" w:rsidRDefault="007F06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13973" w14:textId="77777777" w:rsidR="00ED262A" w:rsidRDefault="00ED262A">
      <w:r>
        <w:separator/>
      </w:r>
    </w:p>
  </w:footnote>
  <w:footnote w:type="continuationSeparator" w:id="0">
    <w:p w14:paraId="11BD48F7" w14:textId="77777777" w:rsidR="00ED262A" w:rsidRDefault="00ED2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CE461" w14:textId="77777777" w:rsidR="007F064C" w:rsidRDefault="007F06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005E0" w14:textId="77777777" w:rsidR="007F064C" w:rsidRDefault="007F06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4C815" w14:textId="77777777" w:rsidR="007F064C" w:rsidRDefault="007F06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8701735">
    <w:abstractNumId w:val="13"/>
  </w:num>
  <w:num w:numId="2" w16cid:durableId="573662933">
    <w:abstractNumId w:val="0"/>
  </w:num>
  <w:num w:numId="3" w16cid:durableId="871650120">
    <w:abstractNumId w:val="11"/>
  </w:num>
  <w:num w:numId="4" w16cid:durableId="1002388589">
    <w:abstractNumId w:val="8"/>
  </w:num>
  <w:num w:numId="5" w16cid:durableId="1674187379">
    <w:abstractNumId w:val="7"/>
  </w:num>
  <w:num w:numId="6" w16cid:durableId="30227386">
    <w:abstractNumId w:val="1"/>
  </w:num>
  <w:num w:numId="7" w16cid:durableId="337122907">
    <w:abstractNumId w:val="6"/>
  </w:num>
  <w:num w:numId="8" w16cid:durableId="1300958069">
    <w:abstractNumId w:val="3"/>
  </w:num>
  <w:num w:numId="9" w16cid:durableId="1014184433">
    <w:abstractNumId w:val="2"/>
  </w:num>
  <w:num w:numId="10" w16cid:durableId="624428132">
    <w:abstractNumId w:val="5"/>
  </w:num>
  <w:num w:numId="11" w16cid:durableId="346564338">
    <w:abstractNumId w:val="10"/>
  </w:num>
  <w:num w:numId="12" w16cid:durableId="1504280363">
    <w:abstractNumId w:val="4"/>
  </w:num>
  <w:num w:numId="13" w16cid:durableId="1982223379">
    <w:abstractNumId w:val="9"/>
  </w:num>
  <w:num w:numId="14" w16cid:durableId="4127764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2A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1E2838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83F63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2BCD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7F064C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9C344A"/>
    <w:rsid w:val="00A24942"/>
    <w:rsid w:val="00A311C9"/>
    <w:rsid w:val="00A46EFE"/>
    <w:rsid w:val="00A73C79"/>
    <w:rsid w:val="00A807A7"/>
    <w:rsid w:val="00A83EDC"/>
    <w:rsid w:val="00AB6C06"/>
    <w:rsid w:val="00AB7377"/>
    <w:rsid w:val="00AD329C"/>
    <w:rsid w:val="00B04D14"/>
    <w:rsid w:val="00B26102"/>
    <w:rsid w:val="00B45ED4"/>
    <w:rsid w:val="00B54FB4"/>
    <w:rsid w:val="00B73B0C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ED262A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6EAD606A"/>
  <w15:chartTrackingRefBased/>
  <w15:docId w15:val="{2F3E7332-4D71-482B-9A7B-2FAF781E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221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2024-06-25T08:47:00Z</cp:lastPrinted>
  <dcterms:created xsi:type="dcterms:W3CDTF">2024-06-25T08:47:00Z</dcterms:created>
  <dcterms:modified xsi:type="dcterms:W3CDTF">2024-06-25T08:47:00Z</dcterms:modified>
</cp:coreProperties>
</file>