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F1465" w14:textId="77777777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2B1FE2" w:rsidRPr="002B1FE2">
        <w:rPr>
          <w:rFonts w:ascii="Arial" w:eastAsia="Times New Roman" w:hAnsi="Arial" w:cs="Arial"/>
          <w:bCs/>
          <w:sz w:val="24"/>
          <w:szCs w:val="20"/>
          <w:lang w:eastAsia="pl-PL"/>
        </w:rPr>
        <w:t>3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71652631" w14:textId="77777777" w:rsidTr="00D62E6E">
        <w:tc>
          <w:tcPr>
            <w:tcW w:w="2800" w:type="dxa"/>
            <w:shd w:val="clear" w:color="auto" w:fill="auto"/>
          </w:tcPr>
          <w:p w14:paraId="3DEE2029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7354AAF2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122EEEE4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2D8F66BD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51149A10" w14:textId="77777777" w:rsidTr="00D62E6E">
        <w:tc>
          <w:tcPr>
            <w:tcW w:w="2800" w:type="dxa"/>
            <w:shd w:val="clear" w:color="auto" w:fill="auto"/>
          </w:tcPr>
          <w:p w14:paraId="50771538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0375E315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5C955905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884FE17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1E672C42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2B1FE2" w:rsidRPr="00C14101" w14:paraId="0361293E" w14:textId="77777777" w:rsidTr="002E4570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19AEA6" w14:textId="77777777" w:rsidR="002B1FE2" w:rsidRPr="00C14101" w:rsidRDefault="002B1FE2" w:rsidP="002E4570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2F4E0BDE" w14:textId="77777777" w:rsidR="002B1FE2" w:rsidRPr="00C14101" w:rsidRDefault="002B1FE2" w:rsidP="002E4570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2B1FE2">
              <w:rPr>
                <w:rFonts w:ascii="Arial" w:eastAsia="Times New Roman" w:hAnsi="Arial" w:cs="Arial"/>
                <w:lang w:eastAsia="pl-PL"/>
              </w:rPr>
              <w:t>(t.j.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602A1D56" w14:textId="77777777" w:rsidR="002B1FE2" w:rsidRPr="00C14101" w:rsidRDefault="002B1FE2" w:rsidP="002E4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4AB45657" w14:textId="77777777" w:rsidR="002B1FE2" w:rsidRPr="00C14101" w:rsidRDefault="002B1FE2" w:rsidP="002E45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4177D6A3" w14:textId="77777777" w:rsidR="00BC121E" w:rsidRPr="00C14101" w:rsidRDefault="002B1FE2" w:rsidP="00D62E6E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3FACF925" w14:textId="77777777" w:rsidTr="00D62E6E">
        <w:tc>
          <w:tcPr>
            <w:tcW w:w="2269" w:type="dxa"/>
            <w:shd w:val="clear" w:color="auto" w:fill="auto"/>
          </w:tcPr>
          <w:p w14:paraId="2D71FE03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092A87EB" w14:textId="77777777" w:rsidR="00D62E6E" w:rsidRPr="00D62E6E" w:rsidRDefault="002B1FE2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2B1FE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Sprzęt laboratoryjny I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2B1FE2" w:rsidRPr="00D62E6E" w14:paraId="139859C3" w14:textId="77777777" w:rsidTr="002E4570">
        <w:tc>
          <w:tcPr>
            <w:tcW w:w="2269" w:type="dxa"/>
            <w:shd w:val="clear" w:color="auto" w:fill="auto"/>
          </w:tcPr>
          <w:p w14:paraId="69DED1D0" w14:textId="77777777" w:rsidR="002B1FE2" w:rsidRPr="00D62E6E" w:rsidRDefault="002B1FE2" w:rsidP="002E4570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2423FC72" w14:textId="77777777" w:rsidR="002B1FE2" w:rsidRPr="00D62E6E" w:rsidRDefault="002B1FE2" w:rsidP="002E4570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2B1FE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WIWa.272.7.2024</w:t>
            </w:r>
          </w:p>
        </w:tc>
      </w:tr>
    </w:tbl>
    <w:p w14:paraId="56B85818" w14:textId="77777777" w:rsidR="00BC121E" w:rsidRDefault="002B1FE2" w:rsidP="00D62E6E">
      <w:pPr>
        <w:spacing w:before="240"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2B1FE2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 w Bydgoszczy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79186AC8" w14:textId="77777777" w:rsidR="00BC121E" w:rsidRPr="00C14101" w:rsidRDefault="008E296F" w:rsidP="00D62E6E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4C16E1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.3pt;height:17.5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C5613C" w14:textId="77777777" w:rsidR="00BC121E" w:rsidRDefault="00BC121E" w:rsidP="00D62E6E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24C4023E">
          <v:shape id="_x0000_i1030" type="#_x0000_t75" style="width:453.3pt;height:17.55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073007E7" w14:textId="77777777" w:rsidR="00BF69A4" w:rsidRPr="00C14101" w:rsidRDefault="00BF69A4" w:rsidP="00D62E6E">
      <w:pPr>
        <w:spacing w:before="24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1DF3B80C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D8DF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C671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B84F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43F7FD82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55E3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C1C7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0B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0E82DC0A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53ED1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A28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F821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4D401B23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2F5DEDB3" w14:textId="77777777" w:rsidR="00BC121E" w:rsidRDefault="00BC121E" w:rsidP="00D62E6E">
      <w:pPr>
        <w:widowControl w:val="0"/>
        <w:adjustRightInd w:val="0"/>
        <w:spacing w:after="480" w:line="36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4174B9A7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36031C67" w14:textId="77777777" w:rsidR="00067B62" w:rsidRPr="00C14101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487BF3BD" w14:textId="77777777" w:rsidTr="00620E37">
        <w:tc>
          <w:tcPr>
            <w:tcW w:w="2660" w:type="dxa"/>
            <w:shd w:val="clear" w:color="auto" w:fill="auto"/>
          </w:tcPr>
          <w:p w14:paraId="30656200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3C6D77E3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4E9D09CB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798D91C6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471E61C0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7398D04C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2B1FE2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56426483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6A715" w14:textId="77777777" w:rsidR="00AC2E5F" w:rsidRDefault="00AC2E5F">
      <w:r>
        <w:separator/>
      </w:r>
    </w:p>
  </w:endnote>
  <w:endnote w:type="continuationSeparator" w:id="0">
    <w:p w14:paraId="673CDB24" w14:textId="77777777" w:rsidR="00AC2E5F" w:rsidRDefault="00AC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73F43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92FABC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15AA4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68EF04E4" w14:textId="2C0B906B" w:rsidR="009A4CD3" w:rsidRDefault="006E2598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9953971" wp14:editId="3D5CCC04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71146170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6D9EDF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349B8B54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4486E" w14:textId="77777777" w:rsidR="002B1FE2" w:rsidRDefault="002B1F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033D3D" w14:textId="77777777" w:rsidR="00AC2E5F" w:rsidRDefault="00AC2E5F">
      <w:r>
        <w:separator/>
      </w:r>
    </w:p>
  </w:footnote>
  <w:footnote w:type="continuationSeparator" w:id="0">
    <w:p w14:paraId="02048BAE" w14:textId="77777777" w:rsidR="00AC2E5F" w:rsidRDefault="00AC2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741D8" w14:textId="77777777" w:rsidR="002B1FE2" w:rsidRDefault="002B1F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6DBAD" w14:textId="77777777" w:rsidR="002B1FE2" w:rsidRDefault="002B1F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10136" w14:textId="77777777" w:rsidR="002B1FE2" w:rsidRDefault="002B1F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9026207">
    <w:abstractNumId w:val="13"/>
  </w:num>
  <w:num w:numId="2" w16cid:durableId="2011372428">
    <w:abstractNumId w:val="0"/>
  </w:num>
  <w:num w:numId="3" w16cid:durableId="1999579854">
    <w:abstractNumId w:val="11"/>
  </w:num>
  <w:num w:numId="4" w16cid:durableId="1707295601">
    <w:abstractNumId w:val="8"/>
  </w:num>
  <w:num w:numId="5" w16cid:durableId="2033722846">
    <w:abstractNumId w:val="7"/>
  </w:num>
  <w:num w:numId="6" w16cid:durableId="1573928033">
    <w:abstractNumId w:val="1"/>
  </w:num>
  <w:num w:numId="7" w16cid:durableId="658269392">
    <w:abstractNumId w:val="6"/>
  </w:num>
  <w:num w:numId="8" w16cid:durableId="1109079408">
    <w:abstractNumId w:val="3"/>
  </w:num>
  <w:num w:numId="9" w16cid:durableId="1500803520">
    <w:abstractNumId w:val="2"/>
  </w:num>
  <w:num w:numId="10" w16cid:durableId="425879485">
    <w:abstractNumId w:val="5"/>
  </w:num>
  <w:num w:numId="11" w16cid:durableId="190001544">
    <w:abstractNumId w:val="10"/>
  </w:num>
  <w:num w:numId="12" w16cid:durableId="2034916415">
    <w:abstractNumId w:val="4"/>
  </w:num>
  <w:num w:numId="13" w16cid:durableId="686254163">
    <w:abstractNumId w:val="9"/>
  </w:num>
  <w:num w:numId="14" w16cid:durableId="20335328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5F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B1FE2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A0CAD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6E2598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C2E5F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67124"/>
  <w15:chartTrackingRefBased/>
  <w15:docId w15:val="{206ECB73-5344-458A-BB80-77B2B027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2010-01-07T09:39:00Z</cp:lastPrinted>
  <dcterms:created xsi:type="dcterms:W3CDTF">2024-05-29T10:43:00Z</dcterms:created>
  <dcterms:modified xsi:type="dcterms:W3CDTF">2024-05-29T10:43:00Z</dcterms:modified>
</cp:coreProperties>
</file>