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92612" w14:textId="714BE985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CF6C4B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7632122E" w14:textId="77777777" w:rsidTr="00D62E6E">
        <w:tc>
          <w:tcPr>
            <w:tcW w:w="2800" w:type="dxa"/>
            <w:shd w:val="clear" w:color="auto" w:fill="auto"/>
          </w:tcPr>
          <w:p w14:paraId="56A6507D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456A9DFB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263B8678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54A26CBB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7E76A994" w14:textId="77777777" w:rsidTr="00D62E6E">
        <w:tc>
          <w:tcPr>
            <w:tcW w:w="2800" w:type="dxa"/>
            <w:shd w:val="clear" w:color="auto" w:fill="auto"/>
          </w:tcPr>
          <w:p w14:paraId="79F05D27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1532977C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50EA1C54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404DA9C4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295489C1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61391B" w:rsidRPr="00C14101" w14:paraId="5003FF1B" w14:textId="77777777" w:rsidTr="00BF78CE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3575AD" w14:textId="77777777" w:rsidR="0061391B" w:rsidRPr="00C14101" w:rsidRDefault="0061391B" w:rsidP="00BF78CE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3CF0290B" w14:textId="77777777" w:rsidR="0061391B" w:rsidRPr="00C14101" w:rsidRDefault="0061391B" w:rsidP="00BF78CE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61391B">
              <w:rPr>
                <w:rFonts w:ascii="Arial" w:eastAsia="Times New Roman" w:hAnsi="Arial" w:cs="Arial"/>
                <w:lang w:eastAsia="pl-PL"/>
              </w:rPr>
              <w:t>(t.j.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Pzp), dotyczące:</w:t>
            </w:r>
          </w:p>
          <w:p w14:paraId="64635180" w14:textId="77777777" w:rsidR="0061391B" w:rsidRPr="00C14101" w:rsidRDefault="0061391B" w:rsidP="00BF78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513A98C8" w14:textId="77777777" w:rsidR="0061391B" w:rsidRPr="00C14101" w:rsidRDefault="0061391B" w:rsidP="00BF78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445E8F77" w14:textId="77777777" w:rsidR="00BC121E" w:rsidRPr="00C14101" w:rsidRDefault="0061391B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1BBA194C" w14:textId="77777777" w:rsidTr="00D62E6E">
        <w:tc>
          <w:tcPr>
            <w:tcW w:w="2269" w:type="dxa"/>
            <w:shd w:val="clear" w:color="auto" w:fill="auto"/>
          </w:tcPr>
          <w:p w14:paraId="7AB2AE34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33D20943" w14:textId="77777777" w:rsidR="00D62E6E" w:rsidRPr="00D62E6E" w:rsidRDefault="0061391B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1391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Odczynniki chemiczne II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61391B" w:rsidRPr="00D62E6E" w14:paraId="2EB38E83" w14:textId="77777777" w:rsidTr="00BF78CE">
        <w:tc>
          <w:tcPr>
            <w:tcW w:w="2269" w:type="dxa"/>
            <w:shd w:val="clear" w:color="auto" w:fill="auto"/>
          </w:tcPr>
          <w:p w14:paraId="4D6936CD" w14:textId="77777777" w:rsidR="0061391B" w:rsidRPr="00D62E6E" w:rsidRDefault="0061391B" w:rsidP="00BF78C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5868272B" w14:textId="77777777" w:rsidR="0061391B" w:rsidRPr="00D62E6E" w:rsidRDefault="0061391B" w:rsidP="00BF78C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61391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WIWa.272.12.2024</w:t>
            </w:r>
          </w:p>
        </w:tc>
      </w:tr>
    </w:tbl>
    <w:p w14:paraId="396F1507" w14:textId="77777777" w:rsidR="00BC121E" w:rsidRDefault="0061391B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61391B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7586746C" w14:textId="77777777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006CE0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22D4CFE" w14:textId="77777777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6BDCDFB6">
          <v:shape id="_x0000_i1030" type="#_x0000_t75" style="width:453pt;height:17.25pt" o:ole="">
            <v:imagedata r:id="rId10" o:title=""/>
          </v:shape>
          <w:control r:id="rId11" w:name="OptionButton21" w:shapeid="_x0000_i1030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5EEF8C8E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44FED11B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0D16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D53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B739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0E23A726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8E3C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3E5D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383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33CF41BA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23C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CA34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08FA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31194D6B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t>Uwaga</w:t>
      </w:r>
    </w:p>
    <w:p w14:paraId="32BBDB56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Wykonawca może przedstawić dokumenty lub informacje potwierdzające przygotowanie oferty niezależnie od innego Wykonawcy należącego do tej samej grupy kapitałowej.</w:t>
      </w:r>
    </w:p>
    <w:p w14:paraId="6BDA476F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2FF35B52" w14:textId="77777777" w:rsidR="00067B62" w:rsidRPr="00C14101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0A53AE2B" w14:textId="77777777" w:rsidTr="00620E37">
        <w:tc>
          <w:tcPr>
            <w:tcW w:w="2660" w:type="dxa"/>
            <w:shd w:val="clear" w:color="auto" w:fill="auto"/>
          </w:tcPr>
          <w:p w14:paraId="26032525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61B4B370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6C54B5F6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08D59C40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05D7FCB9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4A0704E5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61391B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474D6D74" w14:textId="77777777" w:rsidR="00106AC7" w:rsidRPr="00BC121E" w:rsidRDefault="00106AC7" w:rsidP="00BC121E"/>
    <w:sectPr w:rsidR="00106AC7" w:rsidRPr="00BC121E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7241D" w14:textId="77777777" w:rsidR="008530CD" w:rsidRDefault="008530CD">
      <w:r>
        <w:separator/>
      </w:r>
    </w:p>
  </w:endnote>
  <w:endnote w:type="continuationSeparator" w:id="0">
    <w:p w14:paraId="1805BD82" w14:textId="77777777" w:rsidR="008530CD" w:rsidRDefault="0085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2505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020DC12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EAD5D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D3DB775" w14:textId="40E04C0A" w:rsidR="009A4CD3" w:rsidRDefault="00CF6C4B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1084D7" wp14:editId="36D913FB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07955408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78F86C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63B3C1D8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A5C21F" w14:textId="77777777" w:rsidR="0061391B" w:rsidRDefault="006139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0D6D0" w14:textId="77777777" w:rsidR="008530CD" w:rsidRDefault="008530CD">
      <w:r>
        <w:separator/>
      </w:r>
    </w:p>
  </w:footnote>
  <w:footnote w:type="continuationSeparator" w:id="0">
    <w:p w14:paraId="6898EB6E" w14:textId="77777777" w:rsidR="008530CD" w:rsidRDefault="008530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EE1C0" w14:textId="77777777" w:rsidR="0061391B" w:rsidRDefault="006139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B55BC" w14:textId="77777777" w:rsidR="0061391B" w:rsidRDefault="0061391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D8118" w14:textId="77777777" w:rsidR="0061391B" w:rsidRDefault="006139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7548074">
    <w:abstractNumId w:val="13"/>
  </w:num>
  <w:num w:numId="2" w16cid:durableId="473791122">
    <w:abstractNumId w:val="0"/>
  </w:num>
  <w:num w:numId="3" w16cid:durableId="412167013">
    <w:abstractNumId w:val="11"/>
  </w:num>
  <w:num w:numId="4" w16cid:durableId="2007436141">
    <w:abstractNumId w:val="8"/>
  </w:num>
  <w:num w:numId="5" w16cid:durableId="50467475">
    <w:abstractNumId w:val="7"/>
  </w:num>
  <w:num w:numId="6" w16cid:durableId="1189442878">
    <w:abstractNumId w:val="1"/>
  </w:num>
  <w:num w:numId="7" w16cid:durableId="201290053">
    <w:abstractNumId w:val="6"/>
  </w:num>
  <w:num w:numId="8" w16cid:durableId="1103257873">
    <w:abstractNumId w:val="3"/>
  </w:num>
  <w:num w:numId="9" w16cid:durableId="334767313">
    <w:abstractNumId w:val="2"/>
  </w:num>
  <w:num w:numId="10" w16cid:durableId="796066535">
    <w:abstractNumId w:val="5"/>
  </w:num>
  <w:num w:numId="11" w16cid:durableId="227617684">
    <w:abstractNumId w:val="10"/>
  </w:num>
  <w:num w:numId="12" w16cid:durableId="326369899">
    <w:abstractNumId w:val="4"/>
  </w:num>
  <w:num w:numId="13" w16cid:durableId="1999923161">
    <w:abstractNumId w:val="9"/>
  </w:num>
  <w:num w:numId="14" w16cid:durableId="8460916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CD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1391B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530CD"/>
    <w:rsid w:val="00882E9F"/>
    <w:rsid w:val="008843C0"/>
    <w:rsid w:val="008A0D67"/>
    <w:rsid w:val="008B3C7B"/>
    <w:rsid w:val="008C2CBF"/>
    <w:rsid w:val="008D4CAF"/>
    <w:rsid w:val="008E296F"/>
    <w:rsid w:val="008E370F"/>
    <w:rsid w:val="009310FE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CF6C4B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D7F49E"/>
  <w15:chartTrackingRefBased/>
  <w15:docId w15:val="{F79F6FE4-533B-47EA-B96E-B3C147D3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281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2010-01-07T09:39:00Z</cp:lastPrinted>
  <dcterms:created xsi:type="dcterms:W3CDTF">2024-08-12T06:42:00Z</dcterms:created>
  <dcterms:modified xsi:type="dcterms:W3CDTF">2024-08-12T06:42:00Z</dcterms:modified>
</cp:coreProperties>
</file>