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ADCE1" w14:textId="327ED948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CA7672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16136B1F" w14:textId="77777777" w:rsidTr="00D62E6E">
        <w:tc>
          <w:tcPr>
            <w:tcW w:w="2800" w:type="dxa"/>
            <w:shd w:val="clear" w:color="auto" w:fill="auto"/>
          </w:tcPr>
          <w:p w14:paraId="69085650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7FE42C33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6F80AB5E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363B2551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6B361C52" w14:textId="77777777" w:rsidTr="00D62E6E">
        <w:tc>
          <w:tcPr>
            <w:tcW w:w="2800" w:type="dxa"/>
            <w:shd w:val="clear" w:color="auto" w:fill="auto"/>
          </w:tcPr>
          <w:p w14:paraId="02013DD0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04ACF4DC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7A3A5A69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2BAB71B6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15E96164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9D6902" w:rsidRPr="00C14101" w14:paraId="03F1B9C2" w14:textId="77777777" w:rsidTr="00D13977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49E683" w14:textId="77777777" w:rsidR="009D6902" w:rsidRPr="00C14101" w:rsidRDefault="009D6902" w:rsidP="00D13977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6F1CF75E" w14:textId="77777777" w:rsidR="009D6902" w:rsidRPr="00C14101" w:rsidRDefault="009D6902" w:rsidP="00D13977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9D6902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454AD1CD" w14:textId="77777777" w:rsidR="009D6902" w:rsidRPr="00C14101" w:rsidRDefault="009D6902" w:rsidP="00D13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625F7AAA" w14:textId="77777777" w:rsidR="009D6902" w:rsidRPr="00C14101" w:rsidRDefault="009D6902" w:rsidP="00D139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6B6FED76" w14:textId="77777777" w:rsidR="00BC121E" w:rsidRPr="00C14101" w:rsidRDefault="009D6902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60E51D9C" w14:textId="77777777" w:rsidTr="00D62E6E">
        <w:tc>
          <w:tcPr>
            <w:tcW w:w="2269" w:type="dxa"/>
            <w:shd w:val="clear" w:color="auto" w:fill="auto"/>
          </w:tcPr>
          <w:p w14:paraId="3FF5CB97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53904648" w14:textId="77777777" w:rsidR="00D62E6E" w:rsidRPr="00D62E6E" w:rsidRDefault="009D6902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D690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Odczynniki chemiczne 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9D6902" w:rsidRPr="00D62E6E" w14:paraId="79175D02" w14:textId="77777777" w:rsidTr="00D13977">
        <w:tc>
          <w:tcPr>
            <w:tcW w:w="2269" w:type="dxa"/>
            <w:shd w:val="clear" w:color="auto" w:fill="auto"/>
          </w:tcPr>
          <w:p w14:paraId="50ADC143" w14:textId="77777777" w:rsidR="009D6902" w:rsidRPr="00D62E6E" w:rsidRDefault="009D6902" w:rsidP="00D13977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34DC0E24" w14:textId="77777777" w:rsidR="009D6902" w:rsidRPr="00D62E6E" w:rsidRDefault="009D6902" w:rsidP="00D13977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D690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WIWa.272.4.2024</w:t>
            </w:r>
          </w:p>
        </w:tc>
      </w:tr>
    </w:tbl>
    <w:p w14:paraId="1057FF14" w14:textId="77777777" w:rsidR="00BC121E" w:rsidRDefault="009D6902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9D6902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1AE164BB" w14:textId="77777777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346255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3E211D4" w14:textId="77777777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3B77C28F">
          <v:shape id="_x0000_i1030" type="#_x0000_t75" style="width:453pt;height:17.25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22D2DF30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7D6AE6B0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00D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029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2331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226058FF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F09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887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C187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46261CD2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F943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7C3F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4EDC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3F2C8865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2A7957F2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0C2F9CCF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199F6607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76AEFB36" w14:textId="77777777" w:rsidTr="00620E37">
        <w:tc>
          <w:tcPr>
            <w:tcW w:w="2660" w:type="dxa"/>
            <w:shd w:val="clear" w:color="auto" w:fill="auto"/>
          </w:tcPr>
          <w:p w14:paraId="1319D032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054C3BC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2EE5FEA1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48663F94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15A1E97C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7F86EFEB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9D6902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31E835BD" w14:textId="77777777" w:rsidR="00106AC7" w:rsidRPr="00BC121E" w:rsidRDefault="00106AC7" w:rsidP="00BC121E"/>
    <w:sectPr w:rsidR="00106AC7" w:rsidRPr="00BC121E" w:rsidSect="00DF06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F308" w14:textId="77777777" w:rsidR="00DF060C" w:rsidRDefault="00DF060C">
      <w:r>
        <w:separator/>
      </w:r>
    </w:p>
  </w:endnote>
  <w:endnote w:type="continuationSeparator" w:id="0">
    <w:p w14:paraId="08D10F45" w14:textId="77777777" w:rsidR="00DF060C" w:rsidRDefault="00DF0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71A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7AA221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D613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73765D8E" w14:textId="0A6549B1" w:rsidR="009A4CD3" w:rsidRDefault="00CA7672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1F3F3C" wp14:editId="58994127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31779257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ACC195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EEFF8BE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5BA9F" w14:textId="77777777" w:rsidR="009D6902" w:rsidRDefault="009D69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57CE4" w14:textId="77777777" w:rsidR="00DF060C" w:rsidRDefault="00DF060C">
      <w:r>
        <w:separator/>
      </w:r>
    </w:p>
  </w:footnote>
  <w:footnote w:type="continuationSeparator" w:id="0">
    <w:p w14:paraId="0B0D62E7" w14:textId="77777777" w:rsidR="00DF060C" w:rsidRDefault="00DF0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823DC" w14:textId="77777777" w:rsidR="009D6902" w:rsidRDefault="009D69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26E0" w14:textId="77777777" w:rsidR="009D6902" w:rsidRDefault="009D69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6EBE" w14:textId="77777777" w:rsidR="009D6902" w:rsidRDefault="009D69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569762">
    <w:abstractNumId w:val="13"/>
  </w:num>
  <w:num w:numId="2" w16cid:durableId="974870632">
    <w:abstractNumId w:val="0"/>
  </w:num>
  <w:num w:numId="3" w16cid:durableId="1624530922">
    <w:abstractNumId w:val="11"/>
  </w:num>
  <w:num w:numId="4" w16cid:durableId="1456873680">
    <w:abstractNumId w:val="8"/>
  </w:num>
  <w:num w:numId="5" w16cid:durableId="296255265">
    <w:abstractNumId w:val="7"/>
  </w:num>
  <w:num w:numId="6" w16cid:durableId="2040467607">
    <w:abstractNumId w:val="1"/>
  </w:num>
  <w:num w:numId="7" w16cid:durableId="376589652">
    <w:abstractNumId w:val="6"/>
  </w:num>
  <w:num w:numId="8" w16cid:durableId="1189640303">
    <w:abstractNumId w:val="3"/>
  </w:num>
  <w:num w:numId="9" w16cid:durableId="300117602">
    <w:abstractNumId w:val="2"/>
  </w:num>
  <w:num w:numId="10" w16cid:durableId="2015179133">
    <w:abstractNumId w:val="5"/>
  </w:num>
  <w:num w:numId="11" w16cid:durableId="1303465806">
    <w:abstractNumId w:val="10"/>
  </w:num>
  <w:num w:numId="12" w16cid:durableId="613287695">
    <w:abstractNumId w:val="4"/>
  </w:num>
  <w:num w:numId="13" w16cid:durableId="1975525875">
    <w:abstractNumId w:val="9"/>
  </w:num>
  <w:num w:numId="14" w16cid:durableId="4162934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0C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9D6902"/>
    <w:rsid w:val="00A24942"/>
    <w:rsid w:val="00A311C9"/>
    <w:rsid w:val="00A46EFE"/>
    <w:rsid w:val="00A73C79"/>
    <w:rsid w:val="00A807A7"/>
    <w:rsid w:val="00AB6C06"/>
    <w:rsid w:val="00AB7377"/>
    <w:rsid w:val="00AC716B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A7672"/>
    <w:rsid w:val="00CB6204"/>
    <w:rsid w:val="00CC527A"/>
    <w:rsid w:val="00D62E6E"/>
    <w:rsid w:val="00D74F94"/>
    <w:rsid w:val="00DD482A"/>
    <w:rsid w:val="00DE0396"/>
    <w:rsid w:val="00DE0405"/>
    <w:rsid w:val="00DE252B"/>
    <w:rsid w:val="00DF060C"/>
    <w:rsid w:val="00E0229C"/>
    <w:rsid w:val="00E37A20"/>
    <w:rsid w:val="00EB5766"/>
    <w:rsid w:val="00EC667E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095338"/>
  <w15:chartTrackingRefBased/>
  <w15:docId w15:val="{27E18D46-6DEF-4168-8351-4D9C2DD5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2010-01-07T09:39:00Z</cp:lastPrinted>
  <dcterms:created xsi:type="dcterms:W3CDTF">2024-03-15T12:11:00Z</dcterms:created>
  <dcterms:modified xsi:type="dcterms:W3CDTF">2024-03-15T12:11:00Z</dcterms:modified>
</cp:coreProperties>
</file>