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8249D" w14:textId="0F725188" w:rsidR="00D62E6E" w:rsidRPr="00D62E6E" w:rsidRDefault="00D62E6E" w:rsidP="00D62E6E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62E6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563292">
        <w:rPr>
          <w:rFonts w:ascii="Arial" w:eastAsia="Times New Roman" w:hAnsi="Arial" w:cs="Arial"/>
          <w:bCs/>
          <w:sz w:val="24"/>
          <w:szCs w:val="20"/>
          <w:lang w:eastAsia="pl-PL"/>
        </w:rPr>
        <w:t>4</w:t>
      </w:r>
      <w:r w:rsidRPr="00D6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D62E6E" w14:paraId="5FF817C7" w14:textId="77777777" w:rsidTr="00D62E6E">
        <w:tc>
          <w:tcPr>
            <w:tcW w:w="2800" w:type="dxa"/>
            <w:shd w:val="clear" w:color="auto" w:fill="auto"/>
          </w:tcPr>
          <w:p w14:paraId="6B418A00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D62E6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4C582294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6C3355EA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0873DD29" w14:textId="77777777" w:rsidR="00D62E6E" w:rsidRPr="00D62E6E" w:rsidRDefault="00D62E6E" w:rsidP="00D62E6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D62E6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D62E6E" w14:paraId="090529EF" w14:textId="77777777" w:rsidTr="00D62E6E">
        <w:tc>
          <w:tcPr>
            <w:tcW w:w="2800" w:type="dxa"/>
            <w:shd w:val="clear" w:color="auto" w:fill="auto"/>
          </w:tcPr>
          <w:p w14:paraId="4BB51BBD" w14:textId="77777777" w:rsidR="00D62E6E" w:rsidRPr="00D62E6E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7DF5F175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5F3D0080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42491706" w14:textId="77777777" w:rsidR="00D62E6E" w:rsidRPr="00D62E6E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D62E6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262666C1" w14:textId="77777777" w:rsidR="00BC121E" w:rsidRPr="00D62E6E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9B2114" w:rsidRPr="00C14101" w14:paraId="66011A78" w14:textId="77777777" w:rsidTr="00081CB2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40C50B" w14:textId="77777777" w:rsidR="009B2114" w:rsidRPr="00C14101" w:rsidRDefault="009B2114" w:rsidP="00081CB2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11D4030D" w14:textId="77777777" w:rsidR="009B2114" w:rsidRPr="00C14101" w:rsidRDefault="009B2114" w:rsidP="00081CB2">
            <w:pPr>
              <w:spacing w:after="12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9B2114">
              <w:rPr>
                <w:rFonts w:ascii="Arial" w:eastAsia="Times New Roman" w:hAnsi="Arial" w:cs="Arial"/>
                <w:lang w:eastAsia="pl-PL"/>
              </w:rPr>
              <w:t>(t.j. Dz. U. z 2023r. poz. 1605)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0D85CB37" w14:textId="77777777" w:rsidR="009B2114" w:rsidRPr="00C14101" w:rsidRDefault="009B2114" w:rsidP="00081C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60D1A703" w14:textId="77777777" w:rsidR="009B2114" w:rsidRPr="00C14101" w:rsidRDefault="009B2114" w:rsidP="00081C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53615B83" w14:textId="77777777" w:rsidR="00BC121E" w:rsidRPr="00C14101" w:rsidRDefault="009B2114" w:rsidP="00D62E6E">
      <w:pPr>
        <w:spacing w:before="60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3F0A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D62E6E" w14:paraId="7F434F1B" w14:textId="77777777" w:rsidTr="00D62E6E">
        <w:tc>
          <w:tcPr>
            <w:tcW w:w="2269" w:type="dxa"/>
            <w:shd w:val="clear" w:color="auto" w:fill="auto"/>
          </w:tcPr>
          <w:p w14:paraId="59009C56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077A70BA" w14:textId="77777777" w:rsidR="00D62E6E" w:rsidRPr="00D62E6E" w:rsidRDefault="009B2114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B211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Świadczenie usługi sprzątania obiektu Wojewódzkiego Inspektoratu Weterynarii w Bydgoszczy.</w:t>
            </w:r>
            <w:r w:rsidR="00D62E6E" w:rsidRPr="00D62E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9B2114" w:rsidRPr="00D62E6E" w14:paraId="44C43B5A" w14:textId="77777777" w:rsidTr="00081CB2">
        <w:tc>
          <w:tcPr>
            <w:tcW w:w="2269" w:type="dxa"/>
            <w:shd w:val="clear" w:color="auto" w:fill="auto"/>
          </w:tcPr>
          <w:p w14:paraId="543EC035" w14:textId="77777777" w:rsidR="009B2114" w:rsidRPr="00D62E6E" w:rsidRDefault="009B2114" w:rsidP="00081CB2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0660A5C5" w14:textId="77777777" w:rsidR="009B2114" w:rsidRPr="00D62E6E" w:rsidRDefault="009B2114" w:rsidP="00081CB2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9B2114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WIWa.272.22.2023</w:t>
            </w:r>
          </w:p>
        </w:tc>
      </w:tr>
    </w:tbl>
    <w:p w14:paraId="3725BBCB" w14:textId="77777777" w:rsidR="00BC121E" w:rsidRDefault="009B2114" w:rsidP="00D62E6E">
      <w:pPr>
        <w:spacing w:before="240"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Pr="009B2114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</w:t>
      </w:r>
      <w:r w:rsidR="00BC121E"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C121E"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3DA23B41" w14:textId="6BCF9AEC" w:rsidR="00BC121E" w:rsidRPr="00C14101" w:rsidRDefault="008E296F" w:rsidP="00D62E6E">
      <w:pPr>
        <w:spacing w:after="12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225" w:dyaOrig="225" w14:anchorId="33E50E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3C804A8" w14:textId="1DE41D3D" w:rsidR="00BC121E" w:rsidRDefault="00BC121E" w:rsidP="00D62E6E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225" w:dyaOrig="225" w14:anchorId="7570E4DA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7B6764EA" w14:textId="77777777" w:rsidR="00BF69A4" w:rsidRPr="00C14101" w:rsidRDefault="00BF69A4" w:rsidP="00D62E6E">
      <w:pPr>
        <w:spacing w:before="24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0DCF4289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75493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7712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EE6B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2B13F010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83611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2222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6B22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4973BAEE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6144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442C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16FD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77D72030" w14:textId="77777777" w:rsidR="00BC121E" w:rsidRPr="00C14101" w:rsidRDefault="00BC121E" w:rsidP="00D62E6E">
      <w:pPr>
        <w:widowControl w:val="0"/>
        <w:adjustRightInd w:val="0"/>
        <w:spacing w:before="240"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lastRenderedPageBreak/>
        <w:t>Uwaga</w:t>
      </w:r>
    </w:p>
    <w:p w14:paraId="12FAC894" w14:textId="77777777" w:rsidR="00BC121E" w:rsidRDefault="00BC121E" w:rsidP="00D62E6E">
      <w:pPr>
        <w:widowControl w:val="0"/>
        <w:adjustRightInd w:val="0"/>
        <w:spacing w:after="480" w:line="36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t>Wykonawca może przedstawić dokumenty lub informacje potwierdzające przygotowanie oferty niezależnie od innego Wykonawcy należącego do tej samej grupy kapitałowej.</w:t>
      </w:r>
    </w:p>
    <w:p w14:paraId="39ED820D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67A2ED9C" w14:textId="77777777" w:rsidR="00067B62" w:rsidRPr="00C14101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5DF237D3" w14:textId="77777777" w:rsidTr="00620E37">
        <w:tc>
          <w:tcPr>
            <w:tcW w:w="2660" w:type="dxa"/>
            <w:shd w:val="clear" w:color="auto" w:fill="auto"/>
          </w:tcPr>
          <w:p w14:paraId="70825F0C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54854658" w14:textId="77777777" w:rsidR="00BC121E" w:rsidRPr="002D174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</w:t>
            </w:r>
          </w:p>
          <w:p w14:paraId="17E888E5" w14:textId="77777777" w:rsidR="00BC121E" w:rsidRPr="00844A96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data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4ED87462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60F5C078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4EE5B8E0" w14:textId="77777777" w:rsidR="00BC121E" w:rsidRPr="00844A96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9B2114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30547A50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75CDD" w14:textId="77777777" w:rsidR="001304F0" w:rsidRDefault="001304F0">
      <w:r>
        <w:separator/>
      </w:r>
    </w:p>
  </w:endnote>
  <w:endnote w:type="continuationSeparator" w:id="0">
    <w:p w14:paraId="08DBC3DA" w14:textId="77777777" w:rsidR="001304F0" w:rsidRDefault="00130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71952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D3339AC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AAC0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334A8196" w14:textId="3EB42BB3" w:rsidR="009A4CD3" w:rsidRDefault="003C330B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234788B" wp14:editId="693C05B7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31780818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2B73D3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4C5A184E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6CAFF" w14:textId="77777777" w:rsidR="009B2114" w:rsidRDefault="009B21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EFAB2" w14:textId="77777777" w:rsidR="001304F0" w:rsidRDefault="001304F0">
      <w:r>
        <w:separator/>
      </w:r>
    </w:p>
  </w:footnote>
  <w:footnote w:type="continuationSeparator" w:id="0">
    <w:p w14:paraId="5E3CB3BE" w14:textId="77777777" w:rsidR="001304F0" w:rsidRDefault="00130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E17D" w14:textId="77777777" w:rsidR="009B2114" w:rsidRDefault="009B211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9DCF0" w14:textId="77777777" w:rsidR="009B2114" w:rsidRDefault="009B211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DE221" w14:textId="77777777" w:rsidR="009B2114" w:rsidRDefault="009B21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4839512">
    <w:abstractNumId w:val="13"/>
  </w:num>
  <w:num w:numId="2" w16cid:durableId="427041746">
    <w:abstractNumId w:val="0"/>
  </w:num>
  <w:num w:numId="3" w16cid:durableId="1801609632">
    <w:abstractNumId w:val="11"/>
  </w:num>
  <w:num w:numId="4" w16cid:durableId="51849529">
    <w:abstractNumId w:val="8"/>
  </w:num>
  <w:num w:numId="5" w16cid:durableId="491213190">
    <w:abstractNumId w:val="7"/>
  </w:num>
  <w:num w:numId="6" w16cid:durableId="1172792962">
    <w:abstractNumId w:val="1"/>
  </w:num>
  <w:num w:numId="7" w16cid:durableId="1228488950">
    <w:abstractNumId w:val="6"/>
  </w:num>
  <w:num w:numId="8" w16cid:durableId="1284531266">
    <w:abstractNumId w:val="3"/>
  </w:num>
  <w:num w:numId="9" w16cid:durableId="313721063">
    <w:abstractNumId w:val="2"/>
  </w:num>
  <w:num w:numId="10" w16cid:durableId="1192066415">
    <w:abstractNumId w:val="5"/>
  </w:num>
  <w:num w:numId="11" w16cid:durableId="1528836564">
    <w:abstractNumId w:val="10"/>
  </w:num>
  <w:num w:numId="12" w16cid:durableId="1602956210">
    <w:abstractNumId w:val="4"/>
  </w:num>
  <w:num w:numId="13" w16cid:durableId="287012391">
    <w:abstractNumId w:val="9"/>
  </w:num>
  <w:num w:numId="14" w16cid:durableId="3051619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F0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304F0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C330B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17FF1"/>
    <w:rsid w:val="00533E9F"/>
    <w:rsid w:val="0056132E"/>
    <w:rsid w:val="00563292"/>
    <w:rsid w:val="00583ED5"/>
    <w:rsid w:val="00597DD0"/>
    <w:rsid w:val="005A5013"/>
    <w:rsid w:val="005C0282"/>
    <w:rsid w:val="005C3627"/>
    <w:rsid w:val="005E622E"/>
    <w:rsid w:val="00620E37"/>
    <w:rsid w:val="00641063"/>
    <w:rsid w:val="006435DE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4A96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375C1"/>
    <w:rsid w:val="00952336"/>
    <w:rsid w:val="009A21D7"/>
    <w:rsid w:val="009A4A2C"/>
    <w:rsid w:val="009A4CD3"/>
    <w:rsid w:val="009B2114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D62E6E"/>
    <w:rsid w:val="00D74F94"/>
    <w:rsid w:val="00DD482A"/>
    <w:rsid w:val="00DE0396"/>
    <w:rsid w:val="00DE0405"/>
    <w:rsid w:val="00DE252B"/>
    <w:rsid w:val="00E0229C"/>
    <w:rsid w:val="00E37A20"/>
    <w:rsid w:val="00EB5766"/>
    <w:rsid w:val="00EC667E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45280C19"/>
  <w15:chartTrackingRefBased/>
  <w15:docId w15:val="{253F8198-488F-49F9-A803-2D3A4FC9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2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2023-11-07T13:36:00Z</dcterms:created>
  <dcterms:modified xsi:type="dcterms:W3CDTF">2023-11-07T13:36:00Z</dcterms:modified>
</cp:coreProperties>
</file>