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6272E" w14:textId="6A110E2A" w:rsidR="00D62E6E" w:rsidRPr="00D62E6E" w:rsidRDefault="00D62E6E" w:rsidP="00D62E6E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62E6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EE2255">
        <w:rPr>
          <w:rFonts w:ascii="Arial" w:eastAsia="Times New Roman" w:hAnsi="Arial" w:cs="Arial"/>
          <w:bCs/>
          <w:sz w:val="24"/>
          <w:szCs w:val="20"/>
          <w:lang w:eastAsia="pl-PL"/>
        </w:rPr>
        <w:t>4</w:t>
      </w:r>
      <w:r w:rsidRPr="00D6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D62E6E" w14:paraId="680520CF" w14:textId="77777777" w:rsidTr="00D62E6E">
        <w:tc>
          <w:tcPr>
            <w:tcW w:w="2800" w:type="dxa"/>
            <w:shd w:val="clear" w:color="auto" w:fill="auto"/>
          </w:tcPr>
          <w:p w14:paraId="075A01E8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D62E6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2307CDDE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7D71740B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047DC542" w14:textId="77777777" w:rsidR="00D62E6E" w:rsidRPr="00D62E6E" w:rsidRDefault="00D62E6E" w:rsidP="00D62E6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D62E6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D62E6E" w14:paraId="0DF0EFF1" w14:textId="77777777" w:rsidTr="00D62E6E">
        <w:tc>
          <w:tcPr>
            <w:tcW w:w="2800" w:type="dxa"/>
            <w:shd w:val="clear" w:color="auto" w:fill="auto"/>
          </w:tcPr>
          <w:p w14:paraId="27C88901" w14:textId="77777777" w:rsidR="00D62E6E" w:rsidRPr="00D62E6E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533CC31A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5D15B12F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243B31C4" w14:textId="77777777" w:rsidR="00D62E6E" w:rsidRPr="00D62E6E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D62E6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6F31ABD1" w14:textId="77777777" w:rsidR="00BC121E" w:rsidRPr="00D62E6E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EF7767" w:rsidRPr="00C14101" w14:paraId="76ABC228" w14:textId="77777777" w:rsidTr="00C06C27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9964C3" w14:textId="77777777" w:rsidR="00EF7767" w:rsidRPr="00C14101" w:rsidRDefault="00EF7767" w:rsidP="00C06C27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1ABB8627" w14:textId="77777777" w:rsidR="00EF7767" w:rsidRPr="00C14101" w:rsidRDefault="00EF7767" w:rsidP="00C06C27">
            <w:pPr>
              <w:spacing w:after="12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EF7767">
              <w:rPr>
                <w:rFonts w:ascii="Arial" w:eastAsia="Times New Roman" w:hAnsi="Arial" w:cs="Arial"/>
                <w:lang w:eastAsia="pl-PL"/>
              </w:rPr>
              <w:t>(t.j. Dz. U. z 2023r. poz. 1605)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27163C91" w14:textId="77777777" w:rsidR="00EF7767" w:rsidRPr="00C14101" w:rsidRDefault="00EF7767" w:rsidP="00C06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1B1E5B92" w14:textId="77777777" w:rsidR="00EF7767" w:rsidRPr="00C14101" w:rsidRDefault="00EF7767" w:rsidP="00C06C2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36447BBB" w14:textId="77777777" w:rsidR="00BC121E" w:rsidRPr="00C14101" w:rsidRDefault="00EF7767" w:rsidP="00D62E6E">
      <w:pPr>
        <w:spacing w:before="60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3F0A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D62E6E" w14:paraId="28FD696D" w14:textId="77777777" w:rsidTr="00D62E6E">
        <w:tc>
          <w:tcPr>
            <w:tcW w:w="2269" w:type="dxa"/>
            <w:shd w:val="clear" w:color="auto" w:fill="auto"/>
          </w:tcPr>
          <w:p w14:paraId="7C4B90DE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7A018FFA" w14:textId="77777777" w:rsidR="00D62E6E" w:rsidRPr="00D62E6E" w:rsidRDefault="00EF7767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77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Niechemiczne artykuły medyczne IV</w:t>
            </w:r>
            <w:r w:rsidR="00D62E6E" w:rsidRPr="00D62E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EF7767" w:rsidRPr="00D62E6E" w14:paraId="1CCAE5FD" w14:textId="77777777" w:rsidTr="00C06C27">
        <w:tc>
          <w:tcPr>
            <w:tcW w:w="2269" w:type="dxa"/>
            <w:shd w:val="clear" w:color="auto" w:fill="auto"/>
          </w:tcPr>
          <w:p w14:paraId="1CC23AF7" w14:textId="77777777" w:rsidR="00EF7767" w:rsidRPr="00D62E6E" w:rsidRDefault="00EF7767" w:rsidP="00C06C27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625CCA54" w14:textId="77777777" w:rsidR="00EF7767" w:rsidRPr="00D62E6E" w:rsidRDefault="00EF7767" w:rsidP="00C06C27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F776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WIWa.272.19.2023</w:t>
            </w:r>
          </w:p>
        </w:tc>
      </w:tr>
    </w:tbl>
    <w:p w14:paraId="2EE5DCD9" w14:textId="77777777" w:rsidR="00BC121E" w:rsidRDefault="00EF7767" w:rsidP="00D62E6E">
      <w:pPr>
        <w:spacing w:before="240"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Pr="00EF7767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</w:t>
      </w:r>
      <w:r w:rsidR="00BC121E"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C121E"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435644AD" w14:textId="77777777" w:rsidR="00BC121E" w:rsidRPr="00C14101" w:rsidRDefault="008E296F" w:rsidP="00D62E6E">
      <w:pPr>
        <w:spacing w:after="12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1A02A7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F958480" w14:textId="77777777" w:rsidR="00BC121E" w:rsidRDefault="00BC121E" w:rsidP="00D62E6E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72E4F46B">
          <v:shape id="_x0000_i1030" type="#_x0000_t75" style="width:453pt;height:17.25pt" o:ole="">
            <v:imagedata r:id="rId10" o:title=""/>
          </v:shape>
          <w:control r:id="rId11" w:name="OptionButton21" w:shapeid="_x0000_i1030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060912AC" w14:textId="77777777" w:rsidR="00BF69A4" w:rsidRPr="00C14101" w:rsidRDefault="00BF69A4" w:rsidP="00D62E6E">
      <w:pPr>
        <w:spacing w:before="24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40CC06B0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00BD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2B9B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7DB9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6E003EC3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57AA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0AC5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04B4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195E8C10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A2B9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4BA2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30B6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5B300266" w14:textId="77777777" w:rsidR="00BC121E" w:rsidRPr="00C14101" w:rsidRDefault="00BC121E" w:rsidP="00D62E6E">
      <w:pPr>
        <w:widowControl w:val="0"/>
        <w:adjustRightInd w:val="0"/>
        <w:spacing w:before="240"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t>Uwaga</w:t>
      </w:r>
    </w:p>
    <w:p w14:paraId="5BD8F2EC" w14:textId="77777777" w:rsidR="00BC121E" w:rsidRDefault="00BC121E" w:rsidP="00D62E6E">
      <w:pPr>
        <w:widowControl w:val="0"/>
        <w:adjustRightInd w:val="0"/>
        <w:spacing w:after="480" w:line="36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Wykonawca może przedstawić dokumenty lub informacje potwierdzające przygotowanie oferty niezależnie od innego Wykonawcy należącego do tej samej grupy kapitałowej.</w:t>
      </w:r>
    </w:p>
    <w:p w14:paraId="2CEC28D8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7AE7A987" w14:textId="77777777" w:rsidR="00067B62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1CA6D871" w14:textId="77777777" w:rsidR="00EE2255" w:rsidRPr="00C14101" w:rsidRDefault="00EE2255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4F31905B" w14:textId="77777777" w:rsidTr="00620E37">
        <w:tc>
          <w:tcPr>
            <w:tcW w:w="2660" w:type="dxa"/>
            <w:shd w:val="clear" w:color="auto" w:fill="auto"/>
          </w:tcPr>
          <w:p w14:paraId="245F8FB0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01181F4B" w14:textId="77777777" w:rsidR="00BC121E" w:rsidRPr="002D174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</w:t>
            </w:r>
          </w:p>
          <w:p w14:paraId="1575373F" w14:textId="77777777" w:rsidR="00BC121E" w:rsidRPr="00844A96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data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4CD52BCD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28FE3A7E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3C16BBDB" w14:textId="77777777" w:rsidR="00BC121E" w:rsidRPr="00844A96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EF7767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3B7BDE0F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E1200" w14:textId="77777777" w:rsidR="00457885" w:rsidRDefault="00457885">
      <w:r>
        <w:separator/>
      </w:r>
    </w:p>
  </w:endnote>
  <w:endnote w:type="continuationSeparator" w:id="0">
    <w:p w14:paraId="5A547D28" w14:textId="77777777" w:rsidR="00457885" w:rsidRDefault="00457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7A0E5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A8418FA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40F32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61D7AB4F" w14:textId="302F4CA5" w:rsidR="009A4CD3" w:rsidRDefault="00EE2255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AE393A5" wp14:editId="03CB7AB6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66633304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0C50B6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29D3CDBE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1383" w14:textId="77777777" w:rsidR="00EF7767" w:rsidRDefault="00EF77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FDC96" w14:textId="77777777" w:rsidR="00457885" w:rsidRDefault="00457885">
      <w:r>
        <w:separator/>
      </w:r>
    </w:p>
  </w:footnote>
  <w:footnote w:type="continuationSeparator" w:id="0">
    <w:p w14:paraId="763C1C50" w14:textId="77777777" w:rsidR="00457885" w:rsidRDefault="00457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EC7A" w14:textId="77777777" w:rsidR="00EF7767" w:rsidRDefault="00EF77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C986E" w14:textId="77777777" w:rsidR="00EF7767" w:rsidRDefault="00EF77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774DA" w14:textId="77777777" w:rsidR="00EF7767" w:rsidRDefault="00EF77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6541733">
    <w:abstractNumId w:val="13"/>
  </w:num>
  <w:num w:numId="2" w16cid:durableId="533233194">
    <w:abstractNumId w:val="0"/>
  </w:num>
  <w:num w:numId="3" w16cid:durableId="1824926616">
    <w:abstractNumId w:val="11"/>
  </w:num>
  <w:num w:numId="4" w16cid:durableId="301353325">
    <w:abstractNumId w:val="8"/>
  </w:num>
  <w:num w:numId="5" w16cid:durableId="833302766">
    <w:abstractNumId w:val="7"/>
  </w:num>
  <w:num w:numId="6" w16cid:durableId="1773625463">
    <w:abstractNumId w:val="1"/>
  </w:num>
  <w:num w:numId="7" w16cid:durableId="52042519">
    <w:abstractNumId w:val="6"/>
  </w:num>
  <w:num w:numId="8" w16cid:durableId="1712530427">
    <w:abstractNumId w:val="3"/>
  </w:num>
  <w:num w:numId="9" w16cid:durableId="415903583">
    <w:abstractNumId w:val="2"/>
  </w:num>
  <w:num w:numId="10" w16cid:durableId="327441473">
    <w:abstractNumId w:val="5"/>
  </w:num>
  <w:num w:numId="11" w16cid:durableId="1687318481">
    <w:abstractNumId w:val="10"/>
  </w:num>
  <w:num w:numId="12" w16cid:durableId="1961833516">
    <w:abstractNumId w:val="4"/>
  </w:num>
  <w:num w:numId="13" w16cid:durableId="731582646">
    <w:abstractNumId w:val="9"/>
  </w:num>
  <w:num w:numId="14" w16cid:durableId="130489228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85"/>
    <w:rsid w:val="0000184A"/>
    <w:rsid w:val="00007C1C"/>
    <w:rsid w:val="00012997"/>
    <w:rsid w:val="00045AA6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57885"/>
    <w:rsid w:val="00460820"/>
    <w:rsid w:val="004704CB"/>
    <w:rsid w:val="004B1027"/>
    <w:rsid w:val="004C55DE"/>
    <w:rsid w:val="004D5C77"/>
    <w:rsid w:val="00517FF1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4A96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D62E6E"/>
    <w:rsid w:val="00D74F94"/>
    <w:rsid w:val="00DD482A"/>
    <w:rsid w:val="00DE0396"/>
    <w:rsid w:val="00DE0405"/>
    <w:rsid w:val="00DE252B"/>
    <w:rsid w:val="00E0229C"/>
    <w:rsid w:val="00E37A20"/>
    <w:rsid w:val="00EB5766"/>
    <w:rsid w:val="00EC667E"/>
    <w:rsid w:val="00EE2255"/>
    <w:rsid w:val="00EF7767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DDD98A"/>
  <w15:chartTrackingRefBased/>
  <w15:docId w15:val="{95F48428-AD9C-4C87-863C-0B861903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281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2010-01-07T09:39:00Z</cp:lastPrinted>
  <dcterms:created xsi:type="dcterms:W3CDTF">2023-10-10T12:30:00Z</dcterms:created>
  <dcterms:modified xsi:type="dcterms:W3CDTF">2023-10-10T12:30:00Z</dcterms:modified>
</cp:coreProperties>
</file>