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55A1B3B1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D43A32">
        <w:rPr>
          <w:rFonts w:ascii="Verdana" w:hAnsi="Verdana"/>
          <w:bCs w:val="0"/>
          <w:sz w:val="24"/>
          <w:szCs w:val="24"/>
        </w:rPr>
        <w:t>1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5E0FC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0430103F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203FBC" w:rsidRPr="00203FBC">
        <w:t xml:space="preserve"> </w:t>
      </w:r>
      <w:r w:rsidR="00C9399B">
        <w:rPr>
          <w:rFonts w:ascii="Verdana" w:hAnsi="Verdana"/>
          <w:b/>
        </w:rPr>
        <w:t xml:space="preserve">Usługa zrzutu </w:t>
      </w:r>
      <w:proofErr w:type="spellStart"/>
      <w:r w:rsidR="00C9399B">
        <w:rPr>
          <w:rFonts w:ascii="Verdana" w:hAnsi="Verdana"/>
          <w:b/>
        </w:rPr>
        <w:t>immunoprzynęt</w:t>
      </w:r>
      <w:proofErr w:type="spellEnd"/>
      <w:r w:rsidR="00C9399B">
        <w:rPr>
          <w:rFonts w:ascii="Verdana" w:hAnsi="Verdana"/>
          <w:b/>
        </w:rPr>
        <w:t xml:space="preserve"> -</w:t>
      </w:r>
      <w:r w:rsidR="00203FBC" w:rsidRPr="00203FBC">
        <w:rPr>
          <w:rFonts w:ascii="Verdana" w:hAnsi="Verdana"/>
          <w:b/>
        </w:rPr>
        <w:t xml:space="preserve"> doustnej szczepionki przeciwko wściekliźnie dla lisów rudych wolno żyjących w 2022 roku w ilości 198 635 dawek w akcji jesiennej.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1B925D9D" w:rsidR="004D5A42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591E121F" w14:textId="561156AD" w:rsidR="00FE6B07" w:rsidRPr="00FE6B07" w:rsidRDefault="00FE6B07" w:rsidP="00FE6B07">
      <w:pPr>
        <w:pStyle w:val="Akapitzlist"/>
        <w:spacing w:after="120" w:line="276" w:lineRule="auto"/>
        <w:ind w:left="284"/>
        <w:jc w:val="both"/>
        <w:rPr>
          <w:rFonts w:ascii="Verdana" w:hAnsi="Verdana"/>
          <w:bCs/>
          <w:i/>
          <w:iCs/>
        </w:rPr>
      </w:pPr>
      <w:r>
        <w:rPr>
          <w:rFonts w:ascii="Verdana" w:hAnsi="Verdana"/>
          <w:bCs/>
          <w:i/>
          <w:iCs/>
        </w:rPr>
        <w:t>(</w:t>
      </w:r>
      <w:r w:rsidRPr="00FE6B07">
        <w:rPr>
          <w:rFonts w:ascii="Verdana" w:hAnsi="Verdana"/>
          <w:bCs/>
          <w:i/>
          <w:iCs/>
        </w:rPr>
        <w:t>Cena oferty brutto zawiera wszelkie koszty związane z wykonaniem przedmiotu zamówienia, konieczne do jego należytego wykonania</w:t>
      </w:r>
      <w:r>
        <w:rPr>
          <w:rFonts w:ascii="Verdana" w:hAnsi="Verdana"/>
          <w:bCs/>
          <w:i/>
          <w:iCs/>
        </w:rPr>
        <w:t>).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4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178"/>
        <w:gridCol w:w="1536"/>
        <w:gridCol w:w="1179"/>
        <w:gridCol w:w="1179"/>
        <w:gridCol w:w="1179"/>
      </w:tblGrid>
      <w:tr w:rsidR="00C9399B" w:rsidRPr="00B60ED6" w14:paraId="1CD34522" w14:textId="77777777" w:rsidTr="00C9399B">
        <w:trPr>
          <w:trHeight w:val="704"/>
        </w:trPr>
        <w:tc>
          <w:tcPr>
            <w:tcW w:w="1035" w:type="pct"/>
            <w:shd w:val="clear" w:color="auto" w:fill="auto"/>
            <w:vAlign w:val="center"/>
          </w:tcPr>
          <w:p w14:paraId="088A50A0" w14:textId="1A01535A" w:rsidR="00C9399B" w:rsidRPr="00515452" w:rsidRDefault="00C9399B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Zakres zamówienia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6C2C3ED6" w14:textId="5F95C525" w:rsidR="00C9399B" w:rsidRPr="00515452" w:rsidRDefault="00C9399B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Liczba dawek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78739372" w14:textId="7CDE2D96" w:rsidR="00C9399B" w:rsidRPr="00515452" w:rsidRDefault="00C9399B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Cena jednostkowa netto za zrzut jednej dawki szczepionki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4EC786D" w14:textId="073B9C33" w:rsidR="00C9399B" w:rsidRPr="00515452" w:rsidRDefault="00C9399B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Łączna wartość netto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7ED49262" w14:textId="22A37D43" w:rsidR="00C9399B" w:rsidRPr="00515452" w:rsidRDefault="00C9399B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Stawka podatku VAT (%)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3C00C0EC" w14:textId="50E5EF02" w:rsidR="00C9399B" w:rsidRPr="00515452" w:rsidRDefault="00476A0C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Łączna</w:t>
            </w:r>
            <w:r w:rsidR="00C9399B">
              <w:rPr>
                <w:rFonts w:ascii="Verdana" w:hAnsi="Verdana"/>
                <w:b/>
                <w:sz w:val="16"/>
                <w:szCs w:val="16"/>
              </w:rPr>
              <w:t xml:space="preserve"> wartość oferty brutto</w:t>
            </w:r>
          </w:p>
        </w:tc>
      </w:tr>
      <w:tr w:rsidR="00C9399B" w:rsidRPr="00B60ED6" w14:paraId="235884DD" w14:textId="77777777" w:rsidTr="00C9399B">
        <w:tc>
          <w:tcPr>
            <w:tcW w:w="1035" w:type="pct"/>
            <w:shd w:val="clear" w:color="auto" w:fill="auto"/>
            <w:vAlign w:val="center"/>
          </w:tcPr>
          <w:p w14:paraId="0C6261DA" w14:textId="61386969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C9399B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Usługa zrzutu </w:t>
            </w:r>
            <w:proofErr w:type="spellStart"/>
            <w:r w:rsidRPr="00C9399B">
              <w:rPr>
                <w:rFonts w:ascii="Verdana" w:hAnsi="Verdana"/>
                <w:b/>
                <w:sz w:val="16"/>
                <w:szCs w:val="16"/>
              </w:rPr>
              <w:t>immunoprzynęt</w:t>
            </w:r>
            <w:proofErr w:type="spellEnd"/>
          </w:p>
        </w:tc>
        <w:tc>
          <w:tcPr>
            <w:tcW w:w="747" w:type="pct"/>
            <w:shd w:val="clear" w:color="auto" w:fill="auto"/>
            <w:vAlign w:val="center"/>
          </w:tcPr>
          <w:p w14:paraId="7281CF5C" w14:textId="2FB4CF37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FE6B07">
              <w:rPr>
                <w:rFonts w:ascii="Verdana" w:hAnsi="Verdana"/>
                <w:b/>
                <w:sz w:val="16"/>
                <w:szCs w:val="16"/>
              </w:rPr>
              <w:t>198 635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78FCDECD" w14:textId="77777777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48" w:type="pct"/>
            <w:shd w:val="clear" w:color="auto" w:fill="auto"/>
            <w:vAlign w:val="center"/>
          </w:tcPr>
          <w:p w14:paraId="17FC4B59" w14:textId="77777777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48" w:type="pct"/>
            <w:shd w:val="clear" w:color="auto" w:fill="auto"/>
            <w:vAlign w:val="center"/>
          </w:tcPr>
          <w:p w14:paraId="44E345F6" w14:textId="77777777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48" w:type="pct"/>
            <w:shd w:val="clear" w:color="auto" w:fill="auto"/>
            <w:vAlign w:val="center"/>
          </w:tcPr>
          <w:p w14:paraId="5DFFC3C9" w14:textId="77777777" w:rsidR="00C9399B" w:rsidRPr="00515452" w:rsidRDefault="00C9399B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98EC116" w14:textId="6B165A89" w:rsidR="00476A0C" w:rsidRDefault="00476A0C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476A0C">
        <w:rPr>
          <w:rFonts w:ascii="Verdana" w:hAnsi="Verdana"/>
          <w:b/>
          <w:bCs/>
        </w:rPr>
        <w:t>ZOBOWIĄZUJEMY SIĘ</w:t>
      </w:r>
      <w:r>
        <w:rPr>
          <w:rFonts w:ascii="Verdana" w:hAnsi="Verdana"/>
        </w:rPr>
        <w:t xml:space="preserve"> do wykonania akcji szczepień we wskazanym czasie:</w:t>
      </w:r>
    </w:p>
    <w:p w14:paraId="539C193A" w14:textId="37ED1F51" w:rsidR="00476A0C" w:rsidRDefault="00476A0C" w:rsidP="00476A0C">
      <w:pPr>
        <w:pStyle w:val="Akapitzlist"/>
        <w:spacing w:before="240" w:line="276" w:lineRule="auto"/>
        <w:ind w:left="284"/>
        <w:jc w:val="both"/>
        <w:rPr>
          <w:rFonts w:ascii="Verdana" w:hAnsi="Verdana"/>
        </w:rPr>
      </w:pPr>
      <w:r>
        <w:rPr>
          <w:rFonts w:ascii="Verdana" w:hAnsi="Verdana"/>
        </w:rPr>
        <w:t>…………………………………dni roboczych (nie dłuższym niż 6 dni)</w:t>
      </w:r>
    </w:p>
    <w:p w14:paraId="65FCEC87" w14:textId="0CD416C8" w:rsidR="005D7B0A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>N</w:t>
      </w:r>
      <w:r w:rsidRPr="005D7B0A">
        <w:rPr>
          <w:rFonts w:ascii="Verdana" w:hAnsi="Verdana"/>
          <w:i/>
          <w:iCs/>
          <w:sz w:val="20"/>
          <w:szCs w:val="20"/>
        </w:rPr>
        <w:t>ależy wskazać pełną liczbę dni roboczych, w których Wykonawca</w:t>
      </w:r>
      <w:r>
        <w:rPr>
          <w:rFonts w:ascii="Verdana" w:hAnsi="Verdana"/>
          <w:i/>
          <w:iCs/>
          <w:sz w:val="20"/>
          <w:szCs w:val="20"/>
        </w:rPr>
        <w:t xml:space="preserve"> </w:t>
      </w:r>
      <w:r w:rsidRPr="005D7B0A">
        <w:rPr>
          <w:rFonts w:ascii="Verdana" w:hAnsi="Verdana"/>
          <w:i/>
          <w:iCs/>
          <w:sz w:val="20"/>
          <w:szCs w:val="20"/>
        </w:rPr>
        <w:t>zobowiązuje się wykonać akcję szczepień.</w:t>
      </w:r>
    </w:p>
    <w:p w14:paraId="330ADD3F" w14:textId="77777777" w:rsidR="005D7B0A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 w:rsidRPr="005D7B0A">
        <w:rPr>
          <w:rFonts w:ascii="Verdana" w:hAnsi="Verdana"/>
          <w:i/>
          <w:iCs/>
          <w:sz w:val="20"/>
          <w:szCs w:val="20"/>
        </w:rPr>
        <w:t>Oferowany czas akcji szczepień nie może być dłuższy niż 6 dni roboczych.</w:t>
      </w:r>
    </w:p>
    <w:p w14:paraId="42D68A6F" w14:textId="6FB09C25" w:rsidR="005D7B0A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 w:rsidRPr="005D7B0A">
        <w:rPr>
          <w:rFonts w:ascii="Verdana" w:hAnsi="Verdana"/>
          <w:i/>
          <w:iCs/>
          <w:sz w:val="20"/>
          <w:szCs w:val="20"/>
        </w:rPr>
        <w:t xml:space="preserve">W przypadku braku informacji o deklarowanym czasie wykonania akcji szczepień, </w:t>
      </w:r>
    </w:p>
    <w:p w14:paraId="3B89A847" w14:textId="656330E6" w:rsidR="005D7B0A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 w:rsidRPr="005D7B0A">
        <w:rPr>
          <w:rFonts w:ascii="Verdana" w:hAnsi="Verdana"/>
          <w:i/>
          <w:iCs/>
          <w:sz w:val="20"/>
          <w:szCs w:val="20"/>
        </w:rPr>
        <w:t>Zamawiający uzna, że Wykonawca wykona akcję szczepień w terminie</w:t>
      </w:r>
    </w:p>
    <w:p w14:paraId="2B099179" w14:textId="77777777" w:rsidR="005D7B0A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 w:rsidRPr="005D7B0A">
        <w:rPr>
          <w:rFonts w:ascii="Verdana" w:hAnsi="Verdana"/>
          <w:i/>
          <w:iCs/>
          <w:sz w:val="20"/>
          <w:szCs w:val="20"/>
        </w:rPr>
        <w:t>6 dni i taką wielkość przyjmie do przeliczenia punktów w kryterium „Czas wykonania akcji szczepień”.</w:t>
      </w:r>
    </w:p>
    <w:p w14:paraId="1ED74A4F" w14:textId="20519E05" w:rsidR="00476A0C" w:rsidRPr="005D7B0A" w:rsidRDefault="005D7B0A" w:rsidP="005D7B0A">
      <w:pPr>
        <w:pStyle w:val="Akapitzlist"/>
        <w:spacing w:before="240" w:line="276" w:lineRule="auto"/>
        <w:ind w:left="284"/>
        <w:jc w:val="both"/>
        <w:rPr>
          <w:rFonts w:ascii="Verdana" w:hAnsi="Verdana"/>
          <w:i/>
          <w:iCs/>
          <w:sz w:val="20"/>
          <w:szCs w:val="20"/>
        </w:rPr>
      </w:pPr>
      <w:r w:rsidRPr="005D7B0A">
        <w:rPr>
          <w:rFonts w:ascii="Verdana" w:hAnsi="Verdana"/>
          <w:i/>
          <w:iCs/>
          <w:sz w:val="20"/>
          <w:szCs w:val="20"/>
        </w:rPr>
        <w:t>W przypadku zaoferowania czasu wykonania akcji szczepień w terminie dłuższym niż 6 dni roboczych, oferta zostanie</w:t>
      </w:r>
      <w:r>
        <w:rPr>
          <w:rFonts w:ascii="Verdana" w:hAnsi="Verdana"/>
          <w:i/>
          <w:iCs/>
          <w:sz w:val="20"/>
          <w:szCs w:val="20"/>
        </w:rPr>
        <w:t xml:space="preserve"> </w:t>
      </w:r>
      <w:r w:rsidRPr="005D7B0A">
        <w:rPr>
          <w:rFonts w:ascii="Verdana" w:hAnsi="Verdana"/>
          <w:i/>
          <w:iCs/>
          <w:sz w:val="20"/>
          <w:szCs w:val="20"/>
        </w:rPr>
        <w:t xml:space="preserve">odrzucona na podstawie art. 226 ust. 1 pkt. 5 ustawy </w:t>
      </w:r>
      <w:proofErr w:type="spellStart"/>
      <w:r w:rsidRPr="005D7B0A">
        <w:rPr>
          <w:rFonts w:ascii="Verdana" w:hAnsi="Verdana"/>
          <w:i/>
          <w:iCs/>
          <w:sz w:val="20"/>
          <w:szCs w:val="20"/>
        </w:rPr>
        <w:t>Pzp</w:t>
      </w:r>
      <w:proofErr w:type="spellEnd"/>
      <w:r w:rsidRPr="005D7B0A">
        <w:rPr>
          <w:rFonts w:ascii="Verdana" w:hAnsi="Verdana"/>
          <w:i/>
          <w:iCs/>
          <w:sz w:val="20"/>
          <w:szCs w:val="20"/>
        </w:rPr>
        <w:t>.</w:t>
      </w:r>
    </w:p>
    <w:p w14:paraId="195DBE12" w14:textId="208F626C" w:rsidR="00BB6D76" w:rsidRPr="00BB6D76" w:rsidRDefault="00BB6D76" w:rsidP="00BB6D7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 w:rsidRPr="00BB6D76">
        <w:rPr>
          <w:rFonts w:ascii="Verdana" w:hAnsi="Verdana"/>
          <w:b/>
          <w:bCs/>
        </w:rPr>
        <w:t>Wykonanie przedmiotu zamówienia</w:t>
      </w:r>
      <w:r w:rsidRPr="00C87E16">
        <w:rPr>
          <w:rFonts w:ascii="Verdana" w:hAnsi="Verdana"/>
        </w:rPr>
        <w:t xml:space="preserve"> odbędzie się z lotnisk/lądowisk bazowych lub operacyjnych </w:t>
      </w:r>
      <w:r>
        <w:rPr>
          <w:rFonts w:ascii="Verdana" w:hAnsi="Verdana"/>
        </w:rPr>
        <w:t>znajdujących się na terenie województwa kujawsko-pomorskiego w …………………………………………………………………….</w:t>
      </w:r>
      <w:r w:rsidRPr="00C87E16">
        <w:rPr>
          <w:rFonts w:ascii="Verdana" w:hAnsi="Verdana"/>
        </w:rPr>
        <w:t>.</w:t>
      </w:r>
    </w:p>
    <w:p w14:paraId="3A209241" w14:textId="1BC96CC0" w:rsidR="00B9086B" w:rsidRPr="00B60ED6" w:rsidRDefault="00B9086B" w:rsidP="00BB6D76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5E0FC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</w:t>
      </w:r>
      <w:r w:rsidRPr="00B60ED6">
        <w:rPr>
          <w:rFonts w:ascii="Verdana" w:hAnsi="Verdana"/>
        </w:rPr>
        <w:lastRenderedPageBreak/>
        <w:t>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5E0FC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5E0FC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5E0FC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77777777" w:rsidR="00CE3AE6" w:rsidRPr="00B60ED6" w:rsidRDefault="00CE3AE6" w:rsidP="005E0FC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lastRenderedPageBreak/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05E9" w14:textId="77777777" w:rsidR="00454DB0" w:rsidRDefault="00454DB0" w:rsidP="00FF57EE">
      <w:r>
        <w:separator/>
      </w:r>
    </w:p>
  </w:endnote>
  <w:endnote w:type="continuationSeparator" w:id="0">
    <w:p w14:paraId="4C598DFC" w14:textId="77777777" w:rsidR="00454DB0" w:rsidRDefault="00454DB0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9A43B" w14:textId="77777777" w:rsidR="00454DB0" w:rsidRDefault="00454DB0" w:rsidP="00FF57EE">
      <w:r>
        <w:separator/>
      </w:r>
    </w:p>
  </w:footnote>
  <w:footnote w:type="continuationSeparator" w:id="0">
    <w:p w14:paraId="2DDB1EC1" w14:textId="77777777" w:rsidR="00454DB0" w:rsidRDefault="00454DB0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00319607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203FBC">
      <w:rPr>
        <w:sz w:val="20"/>
        <w:szCs w:val="20"/>
      </w:rPr>
      <w:t>1</w:t>
    </w:r>
    <w:r w:rsidR="00C9399B">
      <w:rPr>
        <w:sz w:val="20"/>
        <w:szCs w:val="20"/>
      </w:rPr>
      <w:t>1</w:t>
    </w:r>
    <w:r w:rsidR="00152591">
      <w:rPr>
        <w:sz w:val="20"/>
        <w:szCs w:val="20"/>
      </w:rPr>
      <w:t>.202</w:t>
    </w:r>
    <w:r w:rsidR="0025558D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E954820"/>
    <w:multiLevelType w:val="hybridMultilevel"/>
    <w:tmpl w:val="DFC29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89608128">
    <w:abstractNumId w:val="4"/>
  </w:num>
  <w:num w:numId="2" w16cid:durableId="1082338676">
    <w:abstractNumId w:val="2"/>
  </w:num>
  <w:num w:numId="3" w16cid:durableId="277832244">
    <w:abstractNumId w:val="3"/>
  </w:num>
  <w:num w:numId="4" w16cid:durableId="1778594808">
    <w:abstractNumId w:val="5"/>
  </w:num>
  <w:num w:numId="5" w16cid:durableId="234051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3812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0002CE"/>
    <w:rsid w:val="001063D3"/>
    <w:rsid w:val="00144C84"/>
    <w:rsid w:val="00152591"/>
    <w:rsid w:val="001C7D84"/>
    <w:rsid w:val="00203FBC"/>
    <w:rsid w:val="00204AEF"/>
    <w:rsid w:val="002214DB"/>
    <w:rsid w:val="0025558D"/>
    <w:rsid w:val="00267D1F"/>
    <w:rsid w:val="002E612D"/>
    <w:rsid w:val="003334A1"/>
    <w:rsid w:val="003355F1"/>
    <w:rsid w:val="003B769C"/>
    <w:rsid w:val="00420285"/>
    <w:rsid w:val="00454DB0"/>
    <w:rsid w:val="00476A0C"/>
    <w:rsid w:val="004D5A42"/>
    <w:rsid w:val="00515452"/>
    <w:rsid w:val="00525EFF"/>
    <w:rsid w:val="00526E0C"/>
    <w:rsid w:val="005844F6"/>
    <w:rsid w:val="0059740B"/>
    <w:rsid w:val="005D7B0A"/>
    <w:rsid w:val="005E0FC5"/>
    <w:rsid w:val="005F6F5F"/>
    <w:rsid w:val="006B63D6"/>
    <w:rsid w:val="006C641D"/>
    <w:rsid w:val="006D09E0"/>
    <w:rsid w:val="00742590"/>
    <w:rsid w:val="007B5D26"/>
    <w:rsid w:val="007C5063"/>
    <w:rsid w:val="007D475B"/>
    <w:rsid w:val="007E331F"/>
    <w:rsid w:val="007F3E87"/>
    <w:rsid w:val="008C1A0C"/>
    <w:rsid w:val="008F4457"/>
    <w:rsid w:val="00924FAE"/>
    <w:rsid w:val="009312B4"/>
    <w:rsid w:val="0097776D"/>
    <w:rsid w:val="00983D1D"/>
    <w:rsid w:val="00991B27"/>
    <w:rsid w:val="009A2F05"/>
    <w:rsid w:val="009D75A8"/>
    <w:rsid w:val="00A15514"/>
    <w:rsid w:val="00A50E18"/>
    <w:rsid w:val="00A76420"/>
    <w:rsid w:val="00AA39D6"/>
    <w:rsid w:val="00AE2ACB"/>
    <w:rsid w:val="00AF4AC3"/>
    <w:rsid w:val="00B47637"/>
    <w:rsid w:val="00B60ED6"/>
    <w:rsid w:val="00B80E5C"/>
    <w:rsid w:val="00B9086B"/>
    <w:rsid w:val="00BA35C1"/>
    <w:rsid w:val="00BB6D76"/>
    <w:rsid w:val="00BC4F99"/>
    <w:rsid w:val="00C22F7D"/>
    <w:rsid w:val="00C23DBE"/>
    <w:rsid w:val="00C9399B"/>
    <w:rsid w:val="00CE37A3"/>
    <w:rsid w:val="00CE3AE6"/>
    <w:rsid w:val="00D43A32"/>
    <w:rsid w:val="00D554C7"/>
    <w:rsid w:val="00DC336F"/>
    <w:rsid w:val="00DD6CB2"/>
    <w:rsid w:val="00E1735C"/>
    <w:rsid w:val="00E63764"/>
    <w:rsid w:val="00E67F27"/>
    <w:rsid w:val="00E81118"/>
    <w:rsid w:val="00F134D5"/>
    <w:rsid w:val="00F31EAC"/>
    <w:rsid w:val="00FE6B07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4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cp:lastPrinted>2022-06-08T11:16:00Z</cp:lastPrinted>
  <dcterms:created xsi:type="dcterms:W3CDTF">2022-06-17T10:24:00Z</dcterms:created>
  <dcterms:modified xsi:type="dcterms:W3CDTF">2022-06-17T10:24:00Z</dcterms:modified>
</cp:coreProperties>
</file>