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70F30517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B60ED6" w:rsidRPr="007C5063">
        <w:rPr>
          <w:rFonts w:ascii="Verdana" w:hAnsi="Verdana"/>
          <w:bCs w:val="0"/>
          <w:sz w:val="24"/>
          <w:szCs w:val="24"/>
        </w:rPr>
        <w:t>2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F31EAC">
      <w:pPr>
        <w:spacing w:after="24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165A3F6E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>Czynniki diagnostyczne I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77777777" w:rsidR="004D5A42" w:rsidRPr="00B60ED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29"/>
      </w:tblGrid>
      <w:tr w:rsidR="007F3E87" w:rsidRPr="00B60ED6" w14:paraId="1CD34522" w14:textId="77777777" w:rsidTr="007C5063">
        <w:trPr>
          <w:trHeight w:val="704"/>
        </w:trPr>
        <w:tc>
          <w:tcPr>
            <w:tcW w:w="1843" w:type="dxa"/>
            <w:shd w:val="clear" w:color="auto" w:fill="auto"/>
            <w:vAlign w:val="center"/>
          </w:tcPr>
          <w:p w14:paraId="0DDA27BE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Zadanie częściowe nr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53351BC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152591" w:rsidRPr="00B60ED6" w14:paraId="235884DD" w14:textId="77777777" w:rsidTr="007C5063">
        <w:tc>
          <w:tcPr>
            <w:tcW w:w="1843" w:type="dxa"/>
            <w:shd w:val="clear" w:color="auto" w:fill="auto"/>
            <w:vAlign w:val="center"/>
          </w:tcPr>
          <w:p w14:paraId="700FE6CA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2D15D17D" w14:textId="122C9D4D" w:rsidR="00152591" w:rsidRPr="00A15514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1551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 w:rsidRPr="0025558D">
              <w:rPr>
                <w:rFonts w:ascii="Verdana" w:hAnsi="Verdana"/>
                <w:sz w:val="20"/>
                <w:szCs w:val="20"/>
              </w:rPr>
              <w:t>Test ELISA i surowica do wykrywania przeciwciał przeciwko wirusowi afrykańskiego   pomoru świń (ASFV)</w:t>
            </w:r>
          </w:p>
          <w:p w14:paraId="391276DC" w14:textId="77777777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cena (C) za wykonanie zdania nr 1 wynosi kwotę netto</w:t>
            </w:r>
          </w:p>
          <w:p w14:paraId="1466B695" w14:textId="00BB3AA2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lastRenderedPageBreak/>
              <w:t xml:space="preserve">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 zł (słownie: ......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................</w:t>
            </w:r>
            <w:r w:rsidR="00A15514" w:rsidRPr="00A15514">
              <w:rPr>
                <w:rFonts w:ascii="Verdana" w:hAnsi="Verdana"/>
                <w:sz w:val="20"/>
                <w:szCs w:val="20"/>
              </w:rPr>
              <w:t>.....</w:t>
            </w:r>
            <w:r w:rsidRPr="00A15514">
              <w:rPr>
                <w:rFonts w:ascii="Verdana" w:hAnsi="Verdana"/>
                <w:sz w:val="20"/>
                <w:szCs w:val="20"/>
              </w:rPr>
              <w:t>..... zł),</w:t>
            </w:r>
          </w:p>
          <w:p w14:paraId="437731BE" w14:textId="22C4C76A" w:rsidR="00152591" w:rsidRPr="00A15514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………..</w:t>
            </w:r>
            <w:r w:rsidRPr="00A15514">
              <w:rPr>
                <w:rFonts w:ascii="Verdana" w:hAnsi="Verdana"/>
                <w:sz w:val="20"/>
                <w:szCs w:val="20"/>
              </w:rPr>
              <w:t>...%,</w:t>
            </w:r>
          </w:p>
          <w:p w14:paraId="4EBC2807" w14:textId="48787A3C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wynosi kwotę brutto ……...... zł (słownie: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 zł).</w:t>
            </w:r>
          </w:p>
        </w:tc>
      </w:tr>
      <w:tr w:rsidR="00152591" w:rsidRPr="00B60ED6" w14:paraId="63A03561" w14:textId="77777777" w:rsidTr="007C5063">
        <w:tc>
          <w:tcPr>
            <w:tcW w:w="1843" w:type="dxa"/>
            <w:shd w:val="clear" w:color="auto" w:fill="auto"/>
            <w:vAlign w:val="center"/>
          </w:tcPr>
          <w:p w14:paraId="15EDD07B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>2</w:t>
            </w:r>
          </w:p>
        </w:tc>
        <w:tc>
          <w:tcPr>
            <w:tcW w:w="7229" w:type="dxa"/>
            <w:shd w:val="clear" w:color="auto" w:fill="auto"/>
          </w:tcPr>
          <w:p w14:paraId="5F63A904" w14:textId="1D14D534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Testy ELISA do diagnostyki choroby </w:t>
            </w:r>
            <w:proofErr w:type="spellStart"/>
            <w:r w:rsidRPr="00CE37A3">
              <w:rPr>
                <w:rFonts w:ascii="Verdana" w:hAnsi="Verdana"/>
                <w:sz w:val="20"/>
                <w:szCs w:val="20"/>
              </w:rPr>
              <w:t>Aujeszkyego</w:t>
            </w:r>
            <w:proofErr w:type="spellEnd"/>
            <w:r w:rsidRPr="00CE37A3">
              <w:rPr>
                <w:rFonts w:ascii="Verdana" w:hAnsi="Verdana"/>
                <w:sz w:val="20"/>
                <w:szCs w:val="20"/>
              </w:rPr>
              <w:t xml:space="preserve"> (wykrywania glikoproteiny E wirusa choroby </w:t>
            </w:r>
            <w:proofErr w:type="spellStart"/>
            <w:r w:rsidRPr="00CE37A3">
              <w:rPr>
                <w:rFonts w:ascii="Verdana" w:hAnsi="Verdana"/>
                <w:sz w:val="20"/>
                <w:szCs w:val="20"/>
              </w:rPr>
              <w:t>Aujeszkyego</w:t>
            </w:r>
            <w:proofErr w:type="spellEnd"/>
            <w:r w:rsidRPr="00CE37A3">
              <w:rPr>
                <w:rFonts w:ascii="Verdana" w:hAnsi="Verdana"/>
                <w:sz w:val="20"/>
                <w:szCs w:val="20"/>
              </w:rPr>
              <w:t xml:space="preserve"> w surowicy krwi świń) do wykonania </w:t>
            </w:r>
            <w:r w:rsidR="0025558D">
              <w:rPr>
                <w:rFonts w:ascii="Verdana" w:hAnsi="Verdana"/>
                <w:sz w:val="20"/>
                <w:szCs w:val="20"/>
              </w:rPr>
              <w:t>27000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 oznaczeń, wraz z serwisem i nadzorem metrologicznym sprzętu umożliwiającego ich wykonanie.</w:t>
            </w:r>
          </w:p>
          <w:p w14:paraId="0D57F059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2 wynosi kwotę netto</w:t>
            </w:r>
          </w:p>
          <w:p w14:paraId="01AC3D69" w14:textId="348B00E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47BC85AA" w14:textId="21A3F0C2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26609E28" w14:textId="36393C46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  <w:tr w:rsidR="00152591" w:rsidRPr="00B60ED6" w14:paraId="307B8D6D" w14:textId="77777777" w:rsidTr="007C5063">
        <w:tc>
          <w:tcPr>
            <w:tcW w:w="1843" w:type="dxa"/>
            <w:shd w:val="clear" w:color="auto" w:fill="auto"/>
            <w:vAlign w:val="center"/>
          </w:tcPr>
          <w:p w14:paraId="142CA3B5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14:paraId="0F910596" w14:textId="0BBD34F0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>
              <w:rPr>
                <w:rFonts w:ascii="Verdana" w:hAnsi="Verdana"/>
                <w:sz w:val="20"/>
                <w:szCs w:val="20"/>
              </w:rPr>
              <w:t xml:space="preserve">Test </w:t>
            </w:r>
            <w:proofErr w:type="spellStart"/>
            <w:r w:rsidR="0025558D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25558D">
              <w:rPr>
                <w:rFonts w:ascii="Verdana" w:hAnsi="Verdana"/>
                <w:sz w:val="20"/>
                <w:szCs w:val="20"/>
              </w:rPr>
              <w:t xml:space="preserve"> I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49901320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3 wynosi kwotę netto</w:t>
            </w:r>
          </w:p>
          <w:p w14:paraId="373A7EFA" w14:textId="6B630C20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............................. zł),</w:t>
            </w:r>
          </w:p>
          <w:p w14:paraId="5A261A2E" w14:textId="65BECD74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02C73CFE" w14:textId="5E1EE4A4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</w:t>
            </w:r>
            <w:r w:rsidR="00CE37A3"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........... zł).</w:t>
            </w:r>
          </w:p>
        </w:tc>
      </w:tr>
      <w:tr w:rsidR="00152591" w:rsidRPr="00B60ED6" w14:paraId="512B83D1" w14:textId="77777777" w:rsidTr="007C5063">
        <w:tc>
          <w:tcPr>
            <w:tcW w:w="1843" w:type="dxa"/>
            <w:shd w:val="clear" w:color="auto" w:fill="auto"/>
            <w:vAlign w:val="center"/>
          </w:tcPr>
          <w:p w14:paraId="0EED6E70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14:paraId="45B26F04" w14:textId="77777777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CE37A3">
              <w:rPr>
                <w:rFonts w:ascii="Verdana" w:hAnsi="Verdana"/>
                <w:sz w:val="20"/>
                <w:szCs w:val="20"/>
              </w:rPr>
              <w:t>Preparaty do diagnostyki serologicznej I.</w:t>
            </w:r>
          </w:p>
          <w:p w14:paraId="6959CC5C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4 wynosi kwotę netto</w:t>
            </w:r>
          </w:p>
          <w:p w14:paraId="3501D272" w14:textId="253DA2DB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................................................. zł),</w:t>
            </w:r>
          </w:p>
          <w:p w14:paraId="21F31DE8" w14:textId="2E7E224F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....</w:t>
            </w:r>
            <w:r w:rsidR="00CE37A3">
              <w:rPr>
                <w:rFonts w:ascii="Verdana" w:hAnsi="Verdana"/>
                <w:sz w:val="20"/>
                <w:szCs w:val="20"/>
              </w:rPr>
              <w:t>......</w:t>
            </w:r>
            <w:r w:rsidRPr="00CE37A3">
              <w:rPr>
                <w:rFonts w:ascii="Verdana" w:hAnsi="Verdana"/>
                <w:sz w:val="20"/>
                <w:szCs w:val="20"/>
              </w:rPr>
              <w:t>..%,</w:t>
            </w:r>
          </w:p>
          <w:p w14:paraId="06CF137E" w14:textId="1C084216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 zł).</w:t>
            </w:r>
          </w:p>
        </w:tc>
      </w:tr>
      <w:tr w:rsidR="00152591" w:rsidRPr="00B60ED6" w14:paraId="6B0857E3" w14:textId="77777777" w:rsidTr="007C5063">
        <w:tc>
          <w:tcPr>
            <w:tcW w:w="1843" w:type="dxa"/>
            <w:shd w:val="clear" w:color="auto" w:fill="auto"/>
            <w:vAlign w:val="center"/>
          </w:tcPr>
          <w:p w14:paraId="0D6CC7DD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5</w:t>
            </w:r>
          </w:p>
        </w:tc>
        <w:tc>
          <w:tcPr>
            <w:tcW w:w="7229" w:type="dxa"/>
            <w:shd w:val="clear" w:color="auto" w:fill="auto"/>
          </w:tcPr>
          <w:p w14:paraId="213C2215" w14:textId="4C0A0823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>
              <w:rPr>
                <w:rFonts w:ascii="Verdana" w:hAnsi="Verdana"/>
                <w:sz w:val="20"/>
                <w:szCs w:val="20"/>
              </w:rPr>
              <w:t xml:space="preserve">Test </w:t>
            </w:r>
            <w:proofErr w:type="spellStart"/>
            <w:r w:rsidR="0025558D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Pr="00CE37A3">
              <w:rPr>
                <w:rFonts w:ascii="Verdana" w:hAnsi="Verdana"/>
                <w:sz w:val="20"/>
                <w:szCs w:val="20"/>
              </w:rPr>
              <w:t xml:space="preserve"> II.</w:t>
            </w:r>
          </w:p>
          <w:p w14:paraId="1AF44D55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5 wynosi kwotę netto</w:t>
            </w:r>
          </w:p>
          <w:p w14:paraId="29477738" w14:textId="1C310B16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................................................. zł),</w:t>
            </w:r>
          </w:p>
          <w:p w14:paraId="35B561CE" w14:textId="69932ED3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………..</w:t>
            </w:r>
            <w:r w:rsidRPr="00CE37A3">
              <w:rPr>
                <w:rFonts w:ascii="Verdana" w:hAnsi="Verdana"/>
                <w:sz w:val="20"/>
                <w:szCs w:val="20"/>
              </w:rPr>
              <w:t>...%,</w:t>
            </w:r>
          </w:p>
          <w:p w14:paraId="0A75FA19" w14:textId="2FB75E5A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BC4F99">
      <w:pPr>
        <w:pStyle w:val="Akapitzlist"/>
        <w:numPr>
          <w:ilvl w:val="0"/>
          <w:numId w:val="3"/>
        </w:numPr>
        <w:spacing w:before="120" w:line="276" w:lineRule="auto"/>
        <w:ind w:left="641" w:hanging="357"/>
        <w:jc w:val="both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BC4F99">
      <w:pPr>
        <w:numPr>
          <w:ilvl w:val="0"/>
          <w:numId w:val="3"/>
        </w:numPr>
        <w:spacing w:after="120"/>
        <w:ind w:left="641" w:hanging="357"/>
        <w:contextualSpacing/>
        <w:jc w:val="both"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lastRenderedPageBreak/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25EFF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jc w:val="both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CE3AE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CE3AE6">
      <w:pPr>
        <w:pStyle w:val="Akapitzlist"/>
        <w:spacing w:before="240" w:after="240" w:line="276" w:lineRule="auto"/>
        <w:ind w:left="284"/>
        <w:jc w:val="both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CE3AE6">
      <w:pPr>
        <w:pStyle w:val="Akapitzlist"/>
        <w:spacing w:line="276" w:lineRule="auto"/>
        <w:ind w:left="284"/>
        <w:jc w:val="both"/>
        <w:rPr>
          <w:rFonts w:ascii="Verdana" w:hAnsi="Verdana"/>
          <w:bCs/>
        </w:rPr>
      </w:pPr>
    </w:p>
    <w:p w14:paraId="70CEA1C7" w14:textId="77777777" w:rsidR="00CE3AE6" w:rsidRPr="00B60ED6" w:rsidRDefault="00CE3AE6" w:rsidP="00CE3AE6">
      <w:pPr>
        <w:pStyle w:val="Akapitzlist"/>
        <w:spacing w:before="240" w:after="120" w:line="276" w:lineRule="auto"/>
        <w:ind w:left="284"/>
        <w:jc w:val="both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1FB9F068" w14:textId="6DD5ACE9" w:rsidR="00A76420" w:rsidRPr="00A76420" w:rsidRDefault="00A76420" w:rsidP="00A76420">
      <w:pPr>
        <w:pStyle w:val="Akapitzlist"/>
        <w:numPr>
          <w:ilvl w:val="0"/>
          <w:numId w:val="1"/>
        </w:numPr>
        <w:spacing w:line="360" w:lineRule="auto"/>
        <w:rPr>
          <w:rFonts w:ascii="Verdana" w:hAnsi="Verdana"/>
          <w:b/>
        </w:rPr>
      </w:pPr>
      <w:r w:rsidRPr="00A76420">
        <w:rPr>
          <w:rFonts w:ascii="Verdana" w:hAnsi="Verdana"/>
          <w:b/>
        </w:rPr>
        <w:t>Oświadczamy, iż posiadamy/nie posiadamy* dostęp/u do certyfikatów kontroli jakości na stronie internetowej www………………………………………………(podać adres strony).</w:t>
      </w:r>
    </w:p>
    <w:p w14:paraId="17734EE7" w14:textId="77777777" w:rsidR="007D475B" w:rsidRPr="00B60ED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lastRenderedPageBreak/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163B" w14:textId="77777777" w:rsidR="00E67F27" w:rsidRDefault="00E67F27" w:rsidP="00FF57EE">
      <w:r>
        <w:separator/>
      </w:r>
    </w:p>
  </w:endnote>
  <w:endnote w:type="continuationSeparator" w:id="0">
    <w:p w14:paraId="656D9659" w14:textId="77777777" w:rsidR="00E67F27" w:rsidRDefault="00E67F27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D4DCD" w14:textId="77777777" w:rsidR="00E67F27" w:rsidRDefault="00E67F27" w:rsidP="00FF57EE">
      <w:r>
        <w:separator/>
      </w:r>
    </w:p>
  </w:footnote>
  <w:footnote w:type="continuationSeparator" w:id="0">
    <w:p w14:paraId="0AB63803" w14:textId="77777777" w:rsidR="00E67F27" w:rsidRDefault="00E67F27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371C338B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WIWa.272.1.202</w:t>
    </w:r>
    <w:r w:rsidR="0025558D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52591"/>
    <w:rsid w:val="001C7D84"/>
    <w:rsid w:val="002214DB"/>
    <w:rsid w:val="0025558D"/>
    <w:rsid w:val="00267D1F"/>
    <w:rsid w:val="002E612D"/>
    <w:rsid w:val="003355F1"/>
    <w:rsid w:val="003B769C"/>
    <w:rsid w:val="00420285"/>
    <w:rsid w:val="004D5A42"/>
    <w:rsid w:val="00525EFF"/>
    <w:rsid w:val="005844F6"/>
    <w:rsid w:val="005F6F5F"/>
    <w:rsid w:val="006B63D6"/>
    <w:rsid w:val="006C641D"/>
    <w:rsid w:val="006D09E0"/>
    <w:rsid w:val="007B5D26"/>
    <w:rsid w:val="007C5063"/>
    <w:rsid w:val="007D475B"/>
    <w:rsid w:val="007E331F"/>
    <w:rsid w:val="007F3E87"/>
    <w:rsid w:val="008F4457"/>
    <w:rsid w:val="009312B4"/>
    <w:rsid w:val="0097776D"/>
    <w:rsid w:val="00983D1D"/>
    <w:rsid w:val="009A2F05"/>
    <w:rsid w:val="009D75A8"/>
    <w:rsid w:val="00A15514"/>
    <w:rsid w:val="00A50E18"/>
    <w:rsid w:val="00A76420"/>
    <w:rsid w:val="00AA39D6"/>
    <w:rsid w:val="00AE2ACB"/>
    <w:rsid w:val="00AF4AC3"/>
    <w:rsid w:val="00B47637"/>
    <w:rsid w:val="00B60ED6"/>
    <w:rsid w:val="00B80E5C"/>
    <w:rsid w:val="00B9086B"/>
    <w:rsid w:val="00BC4F99"/>
    <w:rsid w:val="00C22F7D"/>
    <w:rsid w:val="00C23DBE"/>
    <w:rsid w:val="00CE37A3"/>
    <w:rsid w:val="00CE3AE6"/>
    <w:rsid w:val="00D554C7"/>
    <w:rsid w:val="00DC336F"/>
    <w:rsid w:val="00DD6CB2"/>
    <w:rsid w:val="00E1735C"/>
    <w:rsid w:val="00E63764"/>
    <w:rsid w:val="00E67F27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4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3</cp:revision>
  <dcterms:created xsi:type="dcterms:W3CDTF">2022-02-03T11:43:00Z</dcterms:created>
  <dcterms:modified xsi:type="dcterms:W3CDTF">2022-02-03T13:19:00Z</dcterms:modified>
</cp:coreProperties>
</file>